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9F348" w14:textId="77777777" w:rsidR="0062189A" w:rsidRDefault="0062189A" w:rsidP="00E75291">
      <w:pPr>
        <w:spacing w:before="0"/>
        <w:rPr>
          <w:b/>
          <w:sz w:val="28"/>
          <w:szCs w:val="24"/>
        </w:rPr>
      </w:pPr>
      <w:r>
        <w:rPr>
          <w:b/>
          <w:sz w:val="28"/>
          <w:szCs w:val="24"/>
        </w:rPr>
        <w:tab/>
      </w:r>
      <w:r>
        <w:rPr>
          <w:b/>
          <w:sz w:val="28"/>
          <w:szCs w:val="24"/>
        </w:rPr>
        <w:tab/>
      </w:r>
    </w:p>
    <w:p w14:paraId="0CC6D20C" w14:textId="77777777" w:rsidR="00862C39" w:rsidRDefault="002A4A68" w:rsidP="0062189A">
      <w:pPr>
        <w:spacing w:before="0"/>
        <w:jc w:val="center"/>
        <w:rPr>
          <w:b/>
          <w:sz w:val="28"/>
          <w:szCs w:val="24"/>
        </w:rPr>
      </w:pPr>
      <w:r w:rsidRPr="002A4A68">
        <w:rPr>
          <w:b/>
          <w:sz w:val="28"/>
          <w:szCs w:val="24"/>
        </w:rPr>
        <w:t>ENROLMENT APPLICATION FORM</w:t>
      </w:r>
    </w:p>
    <w:p w14:paraId="4274D560" w14:textId="77777777" w:rsidR="00366026" w:rsidRPr="00CB166F" w:rsidRDefault="00366026" w:rsidP="0062189A">
      <w:pPr>
        <w:spacing w:before="0"/>
        <w:jc w:val="center"/>
        <w:rPr>
          <w:b/>
          <w:sz w:val="12"/>
          <w:szCs w:val="24"/>
        </w:rPr>
      </w:pPr>
    </w:p>
    <w:tbl>
      <w:tblPr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6"/>
        <w:gridCol w:w="2090"/>
        <w:gridCol w:w="1862"/>
        <w:gridCol w:w="1700"/>
        <w:gridCol w:w="2400"/>
        <w:gridCol w:w="20"/>
      </w:tblGrid>
      <w:tr w:rsidR="002A4A68" w:rsidRPr="00A45B19" w14:paraId="3AAC37B7" w14:textId="77777777" w:rsidTr="001034D9">
        <w:trPr>
          <w:trHeight w:val="1008"/>
        </w:trPr>
        <w:tc>
          <w:tcPr>
            <w:tcW w:w="10328" w:type="dxa"/>
            <w:gridSpan w:val="6"/>
            <w:shd w:val="clear" w:color="auto" w:fill="C0C0C0"/>
          </w:tcPr>
          <w:p w14:paraId="1163BF3D" w14:textId="174E4A44" w:rsidR="00817752" w:rsidRPr="00A45B19" w:rsidRDefault="002A4A68" w:rsidP="001034D9">
            <w:pPr>
              <w:spacing w:before="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To:</w:t>
            </w:r>
            <w:r w:rsidR="00817752" w:rsidRPr="00A45B19">
              <w:rPr>
                <w:sz w:val="22"/>
                <w:szCs w:val="22"/>
              </w:rPr>
              <w:tab/>
            </w:r>
            <w:r w:rsidR="001034D9" w:rsidRPr="001034D9">
              <w:rPr>
                <w:sz w:val="22"/>
                <w:szCs w:val="22"/>
              </w:rPr>
              <w:t xml:space="preserve">Dr </w:t>
            </w:r>
            <w:r w:rsidR="004238DC">
              <w:rPr>
                <w:sz w:val="22"/>
                <w:szCs w:val="22"/>
              </w:rPr>
              <w:t>James Parish</w:t>
            </w:r>
            <w:r w:rsidR="001034D9" w:rsidRPr="001034D9">
              <w:rPr>
                <w:sz w:val="22"/>
                <w:szCs w:val="22"/>
              </w:rPr>
              <w:t>, Hon Treasurer BLAC</w:t>
            </w:r>
            <w:r w:rsidR="007C28D5">
              <w:rPr>
                <w:sz w:val="22"/>
                <w:szCs w:val="22"/>
              </w:rPr>
              <w:t>A</w:t>
            </w:r>
            <w:r w:rsidR="00DF28A6">
              <w:rPr>
                <w:sz w:val="22"/>
                <w:szCs w:val="22"/>
              </w:rPr>
              <w:t xml:space="preserve"> </w:t>
            </w:r>
            <w:r w:rsidR="003C1E9E">
              <w:rPr>
                <w:sz w:val="22"/>
                <w:szCs w:val="22"/>
              </w:rPr>
              <w:t>(</w:t>
            </w:r>
            <w:hyperlink r:id="rId8" w:history="1">
              <w:r w:rsidR="00B835EB" w:rsidRPr="00D045AA">
                <w:rPr>
                  <w:rStyle w:val="Hyperlink"/>
                </w:rPr>
                <w:t>treasurer@blaca.org</w:t>
              </w:r>
            </w:hyperlink>
            <w:r w:rsidR="00B835EB">
              <w:t xml:space="preserve">) </w:t>
            </w:r>
          </w:p>
        </w:tc>
      </w:tr>
      <w:tr w:rsidR="002A4A68" w:rsidRPr="00A45B19" w14:paraId="303BCC1F" w14:textId="77777777" w:rsidTr="00A45B19">
        <w:trPr>
          <w:trHeight w:val="805"/>
        </w:trPr>
        <w:tc>
          <w:tcPr>
            <w:tcW w:w="10328" w:type="dxa"/>
            <w:gridSpan w:val="6"/>
            <w:tcBorders>
              <w:bottom w:val="single" w:sz="4" w:space="0" w:color="auto"/>
            </w:tcBorders>
            <w:shd w:val="clear" w:color="auto" w:fill="C0C0C0"/>
          </w:tcPr>
          <w:p w14:paraId="7BE235ED" w14:textId="5C555933" w:rsidR="002A4A68" w:rsidRPr="00A45B19" w:rsidRDefault="00817752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Please complete this form and return it to the address above.</w:t>
            </w:r>
          </w:p>
        </w:tc>
      </w:tr>
      <w:tr w:rsidR="00817752" w:rsidRPr="00A45B19" w14:paraId="3CA09457" w14:textId="77777777" w:rsidTr="00A45B19">
        <w:trPr>
          <w:trHeight w:val="522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1128108" w14:textId="77777777" w:rsidR="00817752" w:rsidRPr="00A45B19" w:rsidRDefault="00817752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Date:</w:t>
            </w:r>
          </w:p>
        </w:tc>
        <w:tc>
          <w:tcPr>
            <w:tcW w:w="807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ECB31F" w14:textId="77777777" w:rsidR="00817752" w:rsidRPr="00A45B19" w:rsidRDefault="00817752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6D314C" w:rsidRPr="00A45B19" w14:paraId="083AF9E9" w14:textId="77777777" w:rsidTr="00A45B19">
        <w:trPr>
          <w:trHeight w:val="522"/>
        </w:trPr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14:paraId="77679802" w14:textId="77777777" w:rsidR="006D314C" w:rsidRPr="00A45B19" w:rsidRDefault="006D314C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I, (full name):</w:t>
            </w:r>
          </w:p>
        </w:tc>
        <w:tc>
          <w:tcPr>
            <w:tcW w:w="8072" w:type="dxa"/>
            <w:gridSpan w:val="5"/>
            <w:tcBorders>
              <w:right w:val="single" w:sz="4" w:space="0" w:color="auto"/>
            </w:tcBorders>
          </w:tcPr>
          <w:p w14:paraId="5C3F6CBA" w14:textId="77777777" w:rsidR="006D314C" w:rsidRPr="00A45B19" w:rsidRDefault="006D314C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D314C" w:rsidRPr="00A45B19" w14:paraId="067BDAD2" w14:textId="77777777" w:rsidTr="00A45B19">
        <w:trPr>
          <w:trHeight w:val="522"/>
        </w:trPr>
        <w:tc>
          <w:tcPr>
            <w:tcW w:w="2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992070E" w14:textId="77777777" w:rsidR="006D314C" w:rsidRPr="00A45B19" w:rsidRDefault="006D314C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of (full address):</w:t>
            </w:r>
          </w:p>
        </w:tc>
        <w:tc>
          <w:tcPr>
            <w:tcW w:w="807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592C1" w14:textId="77777777" w:rsidR="006D314C" w:rsidRPr="00A45B19" w:rsidRDefault="006D314C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6D314C" w:rsidRPr="00A45B19" w14:paraId="656458C4" w14:textId="77777777" w:rsidTr="00A45B19">
        <w:trPr>
          <w:trHeight w:val="522"/>
        </w:trPr>
        <w:tc>
          <w:tcPr>
            <w:tcW w:w="2256" w:type="dxa"/>
            <w:shd w:val="clear" w:color="auto" w:fill="C0C0C0"/>
          </w:tcPr>
          <w:p w14:paraId="5886628F" w14:textId="77777777" w:rsidR="006D314C" w:rsidRPr="00A45B19" w:rsidRDefault="006D314C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Postcode:</w:t>
            </w:r>
          </w:p>
        </w:tc>
        <w:tc>
          <w:tcPr>
            <w:tcW w:w="8072" w:type="dxa"/>
            <w:gridSpan w:val="5"/>
          </w:tcPr>
          <w:p w14:paraId="367FF199" w14:textId="77777777" w:rsidR="006D314C" w:rsidRPr="00A45B19" w:rsidRDefault="006D314C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334025" w:rsidRPr="00A45B19" w14:paraId="17656D79" w14:textId="77777777" w:rsidTr="00A45B19">
        <w:trPr>
          <w:gridAfter w:val="1"/>
          <w:wAfter w:w="20" w:type="dxa"/>
          <w:trHeight w:val="522"/>
        </w:trPr>
        <w:tc>
          <w:tcPr>
            <w:tcW w:w="2256" w:type="dxa"/>
            <w:shd w:val="clear" w:color="auto" w:fill="C0C0C0"/>
          </w:tcPr>
          <w:p w14:paraId="55AE3D68" w14:textId="77777777" w:rsidR="00334025" w:rsidRPr="00A45B19" w:rsidRDefault="00334025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Tel:</w:t>
            </w:r>
          </w:p>
        </w:tc>
        <w:tc>
          <w:tcPr>
            <w:tcW w:w="8052" w:type="dxa"/>
            <w:gridSpan w:val="4"/>
          </w:tcPr>
          <w:p w14:paraId="18768F55" w14:textId="77777777" w:rsidR="00334025" w:rsidRPr="00A45B19" w:rsidRDefault="00334025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A95A55" w:rsidRPr="00A45B19" w14:paraId="66068FC0" w14:textId="77777777" w:rsidTr="00A45B19">
        <w:trPr>
          <w:trHeight w:val="522"/>
        </w:trPr>
        <w:tc>
          <w:tcPr>
            <w:tcW w:w="2256" w:type="dxa"/>
            <w:tcBorders>
              <w:bottom w:val="single" w:sz="4" w:space="0" w:color="auto"/>
            </w:tcBorders>
            <w:shd w:val="clear" w:color="auto" w:fill="C0C0C0"/>
          </w:tcPr>
          <w:p w14:paraId="29257A46" w14:textId="77777777" w:rsidR="00A95A55" w:rsidRPr="00A45B19" w:rsidRDefault="00A95A55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Email address:</w:t>
            </w:r>
          </w:p>
        </w:tc>
        <w:tc>
          <w:tcPr>
            <w:tcW w:w="8072" w:type="dxa"/>
            <w:gridSpan w:val="5"/>
            <w:tcBorders>
              <w:bottom w:val="single" w:sz="4" w:space="0" w:color="auto"/>
            </w:tcBorders>
          </w:tcPr>
          <w:p w14:paraId="1DD09591" w14:textId="77777777" w:rsidR="00A95A55" w:rsidRPr="00A45B19" w:rsidRDefault="00A95A55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2A4A68" w:rsidRPr="00A45B19" w14:paraId="4BF70C9F" w14:textId="77777777" w:rsidTr="00A45B19">
        <w:trPr>
          <w:trHeight w:val="805"/>
        </w:trPr>
        <w:tc>
          <w:tcPr>
            <w:tcW w:w="10328" w:type="dxa"/>
            <w:gridSpan w:val="6"/>
            <w:tcBorders>
              <w:bottom w:val="single" w:sz="4" w:space="0" w:color="auto"/>
            </w:tcBorders>
            <w:shd w:val="clear" w:color="auto" w:fill="C0C0C0"/>
          </w:tcPr>
          <w:p w14:paraId="24C59BCF" w14:textId="77777777" w:rsidR="002A4A68" w:rsidRPr="00A45B19" w:rsidRDefault="00A95A55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apply to be enrolled as a subscribing member of BLACA and agree to abide by its Rules as in force from time to time.</w:t>
            </w:r>
          </w:p>
        </w:tc>
      </w:tr>
      <w:tr w:rsidR="002A4A68" w:rsidRPr="00A45B19" w14:paraId="64AE997D" w14:textId="77777777" w:rsidTr="00A45B19">
        <w:trPr>
          <w:trHeight w:val="522"/>
        </w:trPr>
        <w:tc>
          <w:tcPr>
            <w:tcW w:w="10328" w:type="dxa"/>
            <w:gridSpan w:val="6"/>
            <w:shd w:val="clear" w:color="auto" w:fill="C0C0C0"/>
          </w:tcPr>
          <w:p w14:paraId="5FAC00FB" w14:textId="77777777" w:rsidR="002A4A68" w:rsidRPr="00A45B19" w:rsidRDefault="00430035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If notices of meetings are to be sent to a different address, please write it below:</w:t>
            </w:r>
          </w:p>
        </w:tc>
      </w:tr>
      <w:tr w:rsidR="002A4A68" w:rsidRPr="00A45B19" w14:paraId="42AFB44A" w14:textId="77777777" w:rsidTr="00A45B19">
        <w:trPr>
          <w:trHeight w:val="360"/>
        </w:trPr>
        <w:tc>
          <w:tcPr>
            <w:tcW w:w="10328" w:type="dxa"/>
            <w:gridSpan w:val="6"/>
            <w:tcBorders>
              <w:bottom w:val="single" w:sz="4" w:space="0" w:color="auto"/>
            </w:tcBorders>
          </w:tcPr>
          <w:p w14:paraId="1943375D" w14:textId="77777777" w:rsidR="002A4A68" w:rsidRPr="00532018" w:rsidRDefault="002A4A68" w:rsidP="00A45B19">
            <w:pPr>
              <w:spacing w:before="120" w:after="120"/>
            </w:pPr>
          </w:p>
        </w:tc>
      </w:tr>
      <w:tr w:rsidR="00532018" w:rsidRPr="00A45B19" w14:paraId="56339A33" w14:textId="77777777" w:rsidTr="00A45B19">
        <w:trPr>
          <w:trHeight w:val="440"/>
        </w:trPr>
        <w:tc>
          <w:tcPr>
            <w:tcW w:w="7908" w:type="dxa"/>
            <w:gridSpan w:val="4"/>
            <w:vMerge w:val="restart"/>
            <w:shd w:val="clear" w:color="auto" w:fill="C0C0C0"/>
          </w:tcPr>
          <w:p w14:paraId="6169E255" w14:textId="77777777" w:rsidR="00532018" w:rsidRDefault="00532018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 have transferred £50 to BLACA’s bank account at HSBC Plc, account</w:t>
            </w:r>
            <w:r>
              <w:rPr>
                <w:sz w:val="22"/>
                <w:szCs w:val="22"/>
              </w:rPr>
              <w:t xml:space="preserve"> </w:t>
            </w:r>
            <w:r w:rsidRPr="00A45B19">
              <w:rPr>
                <w:sz w:val="22"/>
                <w:szCs w:val="22"/>
              </w:rPr>
              <w:t xml:space="preserve">no:  41226622, sort code:  40-03-33 quoting my name as a reference </w:t>
            </w:r>
          </w:p>
          <w:p w14:paraId="361CC686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will set up a </w:t>
            </w:r>
            <w:r w:rsidR="00451FCA">
              <w:rPr>
                <w:sz w:val="22"/>
                <w:szCs w:val="22"/>
              </w:rPr>
              <w:t xml:space="preserve">standing order by filling in </w:t>
            </w:r>
            <w:hyperlink r:id="rId9" w:history="1">
              <w:r w:rsidR="00DD1157">
                <w:rPr>
                  <w:rStyle w:val="Hyperlink"/>
                  <w:sz w:val="22"/>
                  <w:szCs w:val="22"/>
                </w:rPr>
                <w:t>the standing order</w:t>
              </w:r>
              <w:r w:rsidRPr="00451FCA">
                <w:rPr>
                  <w:rStyle w:val="Hyperlink"/>
                  <w:sz w:val="22"/>
                  <w:szCs w:val="22"/>
                </w:rPr>
                <w:t xml:space="preserve"> </w:t>
              </w:r>
              <w:r w:rsidR="00451FCA" w:rsidRPr="00451FCA">
                <w:rPr>
                  <w:rStyle w:val="Hyperlink"/>
                  <w:sz w:val="22"/>
                  <w:szCs w:val="22"/>
                </w:rPr>
                <w:t>form</w:t>
              </w:r>
            </w:hyperlink>
            <w:r w:rsidR="00451FCA">
              <w:rPr>
                <w:sz w:val="22"/>
                <w:szCs w:val="22"/>
              </w:rPr>
              <w:t xml:space="preserve"> and sending it to my bank.</w:t>
            </w:r>
          </w:p>
          <w:p w14:paraId="08F8CEE3" w14:textId="77777777" w:rsidR="00532018" w:rsidRPr="00A45B19" w:rsidRDefault="00532018" w:rsidP="00A45B19">
            <w:pPr>
              <w:spacing w:before="120" w:after="120"/>
              <w:rPr>
                <w:i/>
                <w:sz w:val="22"/>
                <w:szCs w:val="22"/>
              </w:rPr>
            </w:pPr>
            <w:r w:rsidRPr="00A45B19">
              <w:rPr>
                <w:i/>
                <w:sz w:val="22"/>
                <w:szCs w:val="22"/>
              </w:rPr>
              <w:t>(please tick as appropriate)</w:t>
            </w: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</w:tcPr>
          <w:p w14:paraId="4C258386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532018" w:rsidRPr="00A45B19" w14:paraId="1C64372A" w14:textId="77777777" w:rsidTr="007430D7">
        <w:trPr>
          <w:trHeight w:val="510"/>
        </w:trPr>
        <w:tc>
          <w:tcPr>
            <w:tcW w:w="7908" w:type="dxa"/>
            <w:gridSpan w:val="4"/>
            <w:vMerge/>
            <w:shd w:val="clear" w:color="auto" w:fill="C0C0C0"/>
          </w:tcPr>
          <w:p w14:paraId="14AF6D4C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</w:tcPr>
          <w:p w14:paraId="2900BD20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532018" w:rsidRPr="00A45B19" w14:paraId="7FCF4CDC" w14:textId="77777777" w:rsidTr="00A45B19">
        <w:trPr>
          <w:trHeight w:val="510"/>
        </w:trPr>
        <w:tc>
          <w:tcPr>
            <w:tcW w:w="7908" w:type="dxa"/>
            <w:gridSpan w:val="4"/>
            <w:vMerge/>
            <w:tcBorders>
              <w:bottom w:val="single" w:sz="4" w:space="0" w:color="auto"/>
            </w:tcBorders>
            <w:shd w:val="clear" w:color="auto" w:fill="C0C0C0"/>
          </w:tcPr>
          <w:p w14:paraId="4BA5051F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</w:tcPr>
          <w:p w14:paraId="14C25F50" w14:textId="77777777" w:rsidR="00532018" w:rsidRPr="00A45B19" w:rsidRDefault="00532018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37586" w:rsidRPr="00A45B19" w14:paraId="02FCF1D6" w14:textId="77777777" w:rsidTr="00A45B19">
        <w:trPr>
          <w:trHeight w:val="522"/>
        </w:trPr>
        <w:tc>
          <w:tcPr>
            <w:tcW w:w="6208" w:type="dxa"/>
            <w:gridSpan w:val="3"/>
            <w:shd w:val="clear" w:color="auto" w:fill="C0C0C0"/>
          </w:tcPr>
          <w:p w14:paraId="4EC49B18" w14:textId="77777777" w:rsidR="00237586" w:rsidRPr="00A45B19" w:rsidRDefault="00237586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 was introduced to BLACA by:</w:t>
            </w:r>
          </w:p>
        </w:tc>
        <w:tc>
          <w:tcPr>
            <w:tcW w:w="4120" w:type="dxa"/>
            <w:gridSpan w:val="3"/>
          </w:tcPr>
          <w:p w14:paraId="677EB544" w14:textId="77777777" w:rsidR="00237586" w:rsidRPr="00A45B19" w:rsidRDefault="00237586" w:rsidP="00A45B1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2A4A68" w:rsidRPr="00A45B19" w14:paraId="02D85A25" w14:textId="77777777" w:rsidTr="00A45B19">
        <w:trPr>
          <w:trHeight w:val="522"/>
        </w:trPr>
        <w:tc>
          <w:tcPr>
            <w:tcW w:w="10328" w:type="dxa"/>
            <w:gridSpan w:val="6"/>
            <w:shd w:val="clear" w:color="auto" w:fill="C0C0C0"/>
          </w:tcPr>
          <w:p w14:paraId="3CD64315" w14:textId="77777777" w:rsidR="002A4A68" w:rsidRPr="00A45B19" w:rsidRDefault="003E45F3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I have read and agree with the BLACA User Privacy &amp; Data Protection Policy.</w:t>
            </w:r>
          </w:p>
        </w:tc>
      </w:tr>
      <w:tr w:rsidR="003E45F3" w:rsidRPr="00A45B19" w14:paraId="2CE91951" w14:textId="77777777" w:rsidTr="001034D9">
        <w:trPr>
          <w:trHeight w:val="390"/>
        </w:trPr>
        <w:tc>
          <w:tcPr>
            <w:tcW w:w="2256" w:type="dxa"/>
            <w:shd w:val="clear" w:color="auto" w:fill="C0C0C0"/>
          </w:tcPr>
          <w:p w14:paraId="4106FBEF" w14:textId="77777777" w:rsidR="003E45F3" w:rsidRPr="00A45B19" w:rsidRDefault="003E45F3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Signed:</w:t>
            </w:r>
          </w:p>
        </w:tc>
        <w:tc>
          <w:tcPr>
            <w:tcW w:w="8072" w:type="dxa"/>
            <w:gridSpan w:val="5"/>
          </w:tcPr>
          <w:p w14:paraId="43FBC609" w14:textId="77777777" w:rsidR="003E45F3" w:rsidRPr="00A45B19" w:rsidRDefault="003E45F3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3E45F3" w:rsidRPr="00A45B19" w14:paraId="1BAC2C10" w14:textId="77777777" w:rsidTr="001034D9">
        <w:trPr>
          <w:trHeight w:val="426"/>
        </w:trPr>
        <w:tc>
          <w:tcPr>
            <w:tcW w:w="2256" w:type="dxa"/>
            <w:shd w:val="clear" w:color="auto" w:fill="C0C0C0"/>
          </w:tcPr>
          <w:p w14:paraId="057D0E4C" w14:textId="77777777" w:rsidR="003E45F3" w:rsidRPr="00A45B19" w:rsidRDefault="003E45F3" w:rsidP="00A45B19">
            <w:pPr>
              <w:spacing w:before="12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Date:</w:t>
            </w:r>
          </w:p>
        </w:tc>
        <w:tc>
          <w:tcPr>
            <w:tcW w:w="8072" w:type="dxa"/>
            <w:gridSpan w:val="5"/>
          </w:tcPr>
          <w:p w14:paraId="299A333B" w14:textId="77777777" w:rsidR="003E45F3" w:rsidRPr="00A45B19" w:rsidRDefault="003E45F3" w:rsidP="00A45B19">
            <w:pPr>
              <w:spacing w:before="120" w:after="120"/>
              <w:rPr>
                <w:b/>
                <w:sz w:val="22"/>
                <w:szCs w:val="22"/>
              </w:rPr>
            </w:pPr>
          </w:p>
        </w:tc>
      </w:tr>
      <w:tr w:rsidR="002A4A68" w:rsidRPr="00A45B19" w14:paraId="05E948B4" w14:textId="77777777" w:rsidTr="00A45B19">
        <w:trPr>
          <w:trHeight w:val="891"/>
        </w:trPr>
        <w:tc>
          <w:tcPr>
            <w:tcW w:w="10328" w:type="dxa"/>
            <w:gridSpan w:val="6"/>
          </w:tcPr>
          <w:p w14:paraId="37231C2F" w14:textId="77777777" w:rsidR="002A4A68" w:rsidRPr="00A45B19" w:rsidRDefault="003E45F3" w:rsidP="00A45B19">
            <w:pPr>
              <w:spacing w:before="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For office use</w:t>
            </w:r>
            <w:r w:rsidR="00F419AB" w:rsidRPr="00A45B19">
              <w:rPr>
                <w:sz w:val="22"/>
                <w:szCs w:val="22"/>
              </w:rPr>
              <w:t>:</w:t>
            </w:r>
          </w:p>
          <w:p w14:paraId="58FCFDA8" w14:textId="6EF0B6A5" w:rsidR="003E45F3" w:rsidRPr="00A45B19" w:rsidRDefault="00B13047" w:rsidP="00A45B19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="003E45F3" w:rsidRPr="00A45B19">
              <w:rPr>
                <w:sz w:val="22"/>
                <w:szCs w:val="22"/>
              </w:rPr>
              <w:t>ank</w:t>
            </w:r>
            <w:r w:rsidR="00DF28A6">
              <w:rPr>
                <w:sz w:val="22"/>
                <w:szCs w:val="22"/>
              </w:rPr>
              <w:t xml:space="preserve"> </w:t>
            </w:r>
            <w:r w:rsidR="006A65A2" w:rsidRPr="00A45B19">
              <w:rPr>
                <w:sz w:val="22"/>
                <w:szCs w:val="22"/>
              </w:rPr>
              <w:t>transfer received</w:t>
            </w:r>
            <w:r w:rsidR="003E45F3" w:rsidRPr="00A45B19">
              <w:rPr>
                <w:sz w:val="22"/>
                <w:szCs w:val="22"/>
              </w:rPr>
              <w:t>:</w:t>
            </w:r>
          </w:p>
          <w:p w14:paraId="7C9BF3EA" w14:textId="77777777" w:rsidR="003E45F3" w:rsidRPr="00A45B19" w:rsidRDefault="003E45F3" w:rsidP="00A45B19">
            <w:pPr>
              <w:spacing w:before="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Membership list:</w:t>
            </w:r>
          </w:p>
        </w:tc>
      </w:tr>
      <w:tr w:rsidR="003E45F3" w:rsidRPr="00A45B19" w14:paraId="6AEC90F4" w14:textId="77777777" w:rsidTr="001034D9">
        <w:trPr>
          <w:trHeight w:val="1255"/>
        </w:trPr>
        <w:tc>
          <w:tcPr>
            <w:tcW w:w="4346" w:type="dxa"/>
            <w:gridSpan w:val="2"/>
          </w:tcPr>
          <w:p w14:paraId="038A9D7B" w14:textId="1C6315B0" w:rsidR="00B13047" w:rsidRPr="00A45B19" w:rsidRDefault="001D6EA4" w:rsidP="00B13047">
            <w:pPr>
              <w:spacing w:before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James Parish</w:t>
            </w:r>
            <w:r w:rsidR="00B13047">
              <w:rPr>
                <w:sz w:val="22"/>
                <w:szCs w:val="22"/>
              </w:rPr>
              <w:t xml:space="preserve"> (</w:t>
            </w:r>
            <w:r w:rsidR="00B13047" w:rsidRPr="00A45B19">
              <w:rPr>
                <w:sz w:val="22"/>
                <w:szCs w:val="22"/>
              </w:rPr>
              <w:t>Treasurer)</w:t>
            </w:r>
          </w:p>
          <w:p w14:paraId="2C04E77A" w14:textId="19D330CD" w:rsidR="004D0E16" w:rsidRPr="00A45B19" w:rsidRDefault="00B13047" w:rsidP="00B13047">
            <w:pPr>
              <w:spacing w:before="0" w:after="120"/>
              <w:rPr>
                <w:sz w:val="22"/>
                <w:szCs w:val="22"/>
              </w:rPr>
            </w:pPr>
            <w:r w:rsidRPr="00A45B19">
              <w:rPr>
                <w:sz w:val="22"/>
                <w:szCs w:val="22"/>
              </w:rPr>
              <w:t>Email:</w:t>
            </w:r>
            <w:r>
              <w:rPr>
                <w:sz w:val="22"/>
                <w:szCs w:val="22"/>
              </w:rPr>
              <w:t xml:space="preserve"> </w:t>
            </w:r>
            <w:hyperlink r:id="rId10" w:history="1">
              <w:r w:rsidR="00B835EB" w:rsidRPr="00B835EB">
                <w:rPr>
                  <w:rStyle w:val="Hyperlink"/>
                </w:rPr>
                <w:t>treasurer@blaca.org</w:t>
              </w:r>
            </w:hyperlink>
          </w:p>
        </w:tc>
        <w:tc>
          <w:tcPr>
            <w:tcW w:w="5982" w:type="dxa"/>
            <w:gridSpan w:val="4"/>
          </w:tcPr>
          <w:p w14:paraId="1BD58F71" w14:textId="67460069" w:rsidR="004D0E16" w:rsidRPr="00A45B19" w:rsidRDefault="001034D9" w:rsidP="001034D9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1081D59B" w14:textId="77777777" w:rsidR="002A4A68" w:rsidRPr="00451FCA" w:rsidRDefault="002A4A68" w:rsidP="00451FCA">
      <w:pPr>
        <w:tabs>
          <w:tab w:val="clear" w:pos="907"/>
          <w:tab w:val="clear" w:pos="1644"/>
          <w:tab w:val="clear" w:pos="2381"/>
          <w:tab w:val="clear" w:pos="3119"/>
          <w:tab w:val="clear" w:pos="3856"/>
          <w:tab w:val="clear" w:pos="4593"/>
          <w:tab w:val="clear" w:pos="5330"/>
          <w:tab w:val="clear" w:pos="6067"/>
          <w:tab w:val="left" w:pos="720"/>
          <w:tab w:val="left" w:pos="1440"/>
        </w:tabs>
      </w:pPr>
    </w:p>
    <w:sectPr w:rsidR="002A4A68" w:rsidRPr="00451FCA" w:rsidSect="006F0E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 w:code="9"/>
      <w:pgMar w:top="1077" w:right="1006" w:bottom="426" w:left="1134" w:header="720" w:footer="720" w:gutter="0"/>
      <w:pgBorders w:offsetFrom="page">
        <w:top w:val="single" w:sz="4" w:space="16" w:color="auto"/>
        <w:left w:val="single" w:sz="4" w:space="16" w:color="auto"/>
        <w:bottom w:val="single" w:sz="4" w:space="18" w:color="auto"/>
        <w:right w:val="single" w:sz="4" w:space="16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1E28B" w14:textId="77777777" w:rsidR="006F0EDA" w:rsidRDefault="006F0EDA" w:rsidP="00EB4412">
      <w:pPr>
        <w:pStyle w:val="Footer"/>
        <w:pBdr>
          <w:bottom w:val="single" w:sz="4" w:space="1" w:color="auto"/>
        </w:pBdr>
      </w:pPr>
    </w:p>
  </w:endnote>
  <w:endnote w:type="continuationSeparator" w:id="0">
    <w:p w14:paraId="7DC191FA" w14:textId="77777777" w:rsidR="006F0EDA" w:rsidRDefault="006F0EDA">
      <w:r>
        <w:continuationSeparator/>
      </w:r>
    </w:p>
  </w:endnote>
  <w:endnote w:type="continuationNotice" w:id="1">
    <w:p w14:paraId="4D5154B8" w14:textId="77777777" w:rsidR="006F0EDA" w:rsidRDefault="006F0E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3FB38" w14:textId="77777777" w:rsidR="00D01D81" w:rsidRDefault="00D01D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7C366" w14:textId="77777777" w:rsidR="004A6ECD" w:rsidRPr="00CE5F6F" w:rsidRDefault="009B4B80" w:rsidP="00DD2078">
    <w:pPr>
      <w:pStyle w:val="Footer"/>
      <w:tabs>
        <w:tab w:val="clear" w:pos="4156"/>
        <w:tab w:val="clear" w:pos="8324"/>
        <w:tab w:val="center" w:pos="4680"/>
      </w:tabs>
      <w:rPr>
        <w:rFonts w:ascii="Times New Roman" w:hAnsi="Times New Roman"/>
      </w:rPr>
    </w:pPr>
    <w:r>
      <w:rPr>
        <w:rFonts w:ascii="Times New Roman" w:hAnsi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EF4F3" wp14:editId="4997C726">
              <wp:simplePos x="0" y="0"/>
              <wp:positionH relativeFrom="column">
                <wp:posOffset>4668520</wp:posOffset>
              </wp:positionH>
              <wp:positionV relativeFrom="paragraph">
                <wp:posOffset>-1606550</wp:posOffset>
              </wp:positionV>
              <wp:extent cx="2126615" cy="21107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6615" cy="2110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C5AF9" w14:textId="77777777" w:rsidR="004A6ECD" w:rsidRDefault="009B4B80" w:rsidP="00B465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456F28" wp14:editId="65C621A1">
                                <wp:extent cx="1943100" cy="1866900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43100" cy="1866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EF4F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67.6pt;margin-top:-126.5pt;width:167.45pt;height:166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" stroked="f">
              <v:path arrowok="t"/>
              <v:textbox style="mso-fit-shape-to-text:t">
                <w:txbxContent>
                  <w:p w14:paraId="010C5AF9" w14:textId="77777777" w:rsidR="004A6ECD" w:rsidRDefault="009B4B80" w:rsidP="00B4652D">
                    <w:r>
                      <w:rPr>
                        <w:noProof/>
                      </w:rPr>
                      <w:drawing>
                        <wp:inline distT="0" distB="0" distL="0" distR="0" wp14:anchorId="3F456F28" wp14:editId="65C621A1">
                          <wp:extent cx="1943100" cy="1866900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43100" cy="1866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A6ECD">
      <w:rPr>
        <w:rFonts w:ascii="Times New Roman" w:hAnsi="Times New Roman"/>
      </w:rPr>
      <w:t>erum/</w:t>
    </w:r>
    <w:r w:rsidR="001034D9">
      <w:rPr>
        <w:rFonts w:ascii="Times New Roman" w:hAnsi="Times New Roman"/>
      </w:rPr>
      <w:t>45394648.1</w:t>
    </w:r>
    <w:r w:rsidR="004A6ECD" w:rsidRPr="00CE5F6F">
      <w:rPr>
        <w:rFonts w:ascii="Times New Roman" w:hAnsi="Times New Roman"/>
      </w:rPr>
      <w:tab/>
    </w:r>
    <w:r w:rsidR="004A6ECD" w:rsidRPr="00CE5F6F">
      <w:rPr>
        <w:rStyle w:val="PageNumber"/>
        <w:rFonts w:ascii="Times New Roman" w:hAnsi="Times New Roman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4B8B" w14:textId="77777777" w:rsidR="00D01D81" w:rsidRDefault="00D01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B22B8" w14:textId="77777777" w:rsidR="006F0EDA" w:rsidRPr="005145B7" w:rsidRDefault="006F0EDA" w:rsidP="005145B7">
      <w:pPr>
        <w:pStyle w:val="Footer"/>
        <w:pBdr>
          <w:bottom w:val="single" w:sz="4" w:space="1" w:color="auto"/>
        </w:pBdr>
      </w:pPr>
    </w:p>
  </w:footnote>
  <w:footnote w:type="continuationSeparator" w:id="0">
    <w:p w14:paraId="73BE9AC2" w14:textId="77777777" w:rsidR="006F0EDA" w:rsidRDefault="006F0EDA">
      <w:r>
        <w:continuationSeparator/>
      </w:r>
    </w:p>
  </w:footnote>
  <w:footnote w:type="continuationNotice" w:id="1">
    <w:p w14:paraId="3258484B" w14:textId="77777777" w:rsidR="006F0EDA" w:rsidRDefault="006F0E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3C20C" w14:textId="77777777" w:rsidR="00D01D81" w:rsidRDefault="00D01D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0FC46" w14:textId="77777777" w:rsidR="004A6ECD" w:rsidRDefault="009B4B80" w:rsidP="0062189A">
    <w:pPr>
      <w:pStyle w:val="Header"/>
      <w:jc w:val="lef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663859" wp14:editId="378C98CE">
              <wp:simplePos x="0" y="0"/>
              <wp:positionH relativeFrom="column">
                <wp:posOffset>-190500</wp:posOffset>
              </wp:positionH>
              <wp:positionV relativeFrom="paragraph">
                <wp:posOffset>-116205</wp:posOffset>
              </wp:positionV>
              <wp:extent cx="1199515" cy="8153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99515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FD179" w14:textId="77777777" w:rsidR="004A6ECD" w:rsidRDefault="009B4B80" w:rsidP="006218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2CDAAE" wp14:editId="1FCE0FEB">
                                <wp:extent cx="1016000" cy="57150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6000" cy="571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638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5pt;margin-top:-9.15pt;width:94.45pt;height:64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" stroked="f">
              <v:path arrowok="t"/>
              <v:textbox style="mso-fit-shape-to-text:t">
                <w:txbxContent>
                  <w:p w14:paraId="5EBFD179" w14:textId="77777777" w:rsidR="004A6ECD" w:rsidRDefault="009B4B80" w:rsidP="0062189A">
                    <w:r>
                      <w:rPr>
                        <w:noProof/>
                      </w:rPr>
                      <w:drawing>
                        <wp:inline distT="0" distB="0" distL="0" distR="0" wp14:anchorId="3C2CDAAE" wp14:editId="1FCE0FEB">
                          <wp:extent cx="1016000" cy="57150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6000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B7DF1" w14:textId="77777777" w:rsidR="00D01D81" w:rsidRDefault="00D01D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9C448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/>
        <w:sz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lowerLetter"/>
      <w:lvlText w:val="%4"/>
      <w:lvlJc w:val="left"/>
    </w:lvl>
    <w:lvl w:ilvl="4">
      <w:start w:val="1"/>
      <w:numFmt w:val="lowerRoman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3059AF"/>
    <w:multiLevelType w:val="multilevel"/>
    <w:tmpl w:val="AE34B5EC"/>
    <w:name w:val="HouseSched4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</w:lvl>
    <w:lvl w:ilvl="1">
      <w:start w:val="1"/>
      <w:numFmt w:val="lowerLetter"/>
      <w:lvlText w:val="%2)"/>
      <w:lvlJc w:val="left"/>
      <w:pPr>
        <w:tabs>
          <w:tab w:val="num" w:pos="2520"/>
        </w:tabs>
        <w:ind w:left="2520" w:hanging="360"/>
      </w:pPr>
    </w:lvl>
    <w:lvl w:ilvl="2">
      <w:start w:val="1"/>
      <w:numFmt w:val="lowerRoman"/>
      <w:lvlText w:val="%3)"/>
      <w:lvlJc w:val="left"/>
      <w:pPr>
        <w:tabs>
          <w:tab w:val="num" w:pos="2880"/>
        </w:tabs>
        <w:ind w:left="2880" w:hanging="360"/>
      </w:pPr>
    </w:lvl>
    <w:lvl w:ilvl="3">
      <w:start w:val="1"/>
      <w:numFmt w:val="decimal"/>
      <w:lvlText w:val="(%4)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(%6)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left"/>
      <w:pPr>
        <w:tabs>
          <w:tab w:val="num" w:pos="5040"/>
        </w:tabs>
        <w:ind w:left="5040" w:hanging="360"/>
      </w:pPr>
    </w:lvl>
  </w:abstractNum>
  <w:abstractNum w:abstractNumId="3" w15:restartNumberingAfterBreak="0">
    <w:nsid w:val="0A9D57BA"/>
    <w:multiLevelType w:val="multilevel"/>
    <w:tmpl w:val="80826C08"/>
    <w:name w:val="HouseList3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4" w15:restartNumberingAfterBreak="0">
    <w:nsid w:val="0AFB7613"/>
    <w:multiLevelType w:val="multilevel"/>
    <w:tmpl w:val="014287E4"/>
    <w:name w:val="HouseList19"/>
    <w:lvl w:ilvl="0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</w:lvl>
    <w:lvl w:ilvl="1">
      <w:start w:val="1"/>
      <w:numFmt w:val="lowerLetter"/>
      <w:lvlText w:val="%2)"/>
      <w:lvlJc w:val="left"/>
      <w:pPr>
        <w:tabs>
          <w:tab w:val="num" w:pos="2880"/>
        </w:tabs>
        <w:ind w:left="2880" w:hanging="360"/>
      </w:pPr>
    </w:lvl>
    <w:lvl w:ilvl="2">
      <w:start w:val="1"/>
      <w:numFmt w:val="lowerRoman"/>
      <w:lvlText w:val="%3)"/>
      <w:lvlJc w:val="left"/>
      <w:pPr>
        <w:tabs>
          <w:tab w:val="num" w:pos="3240"/>
        </w:tabs>
        <w:ind w:left="3240" w:hanging="360"/>
      </w:pPr>
    </w:lvl>
    <w:lvl w:ilvl="3">
      <w:start w:val="1"/>
      <w:numFmt w:val="decimal"/>
      <w:lvlText w:val="(%4)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(%5)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5" w15:restartNumberingAfterBreak="0">
    <w:nsid w:val="0C746CE2"/>
    <w:multiLevelType w:val="hybridMultilevel"/>
    <w:tmpl w:val="ADB21A14"/>
    <w:name w:val="HouseList5"/>
    <w:lvl w:ilvl="0" w:tplc="FFFFFFFF">
      <w:start w:val="1"/>
      <w:numFmt w:val="decimal"/>
      <w:pStyle w:val="Parties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936852"/>
    <w:multiLevelType w:val="multilevel"/>
    <w:tmpl w:val="996C60AE"/>
    <w:name w:val="HouseSched2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DC20D15"/>
    <w:multiLevelType w:val="hybridMultilevel"/>
    <w:tmpl w:val="1E364312"/>
    <w:name w:val="HouseSched3"/>
    <w:lvl w:ilvl="0" w:tplc="FFFFFFFF">
      <w:start w:val="1"/>
      <w:numFmt w:val="lowerRoman"/>
      <w:pStyle w:val="ListNumber5"/>
      <w:lvlText w:val="(%1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2230637"/>
    <w:multiLevelType w:val="multilevel"/>
    <w:tmpl w:val="0809001D"/>
    <w:name w:val="HouseSched1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28B1C96"/>
    <w:multiLevelType w:val="multilevel"/>
    <w:tmpl w:val="1A823226"/>
    <w:name w:val="HouseSched22"/>
    <w:lvl w:ilvl="0">
      <w:start w:val="1"/>
      <w:numFmt w:val="decimal"/>
      <w:pStyle w:val="ScheduleNumbering"/>
      <w:suff w:val="nothing"/>
      <w:lvlText w:val="Schedule %1"/>
      <w:lvlJc w:val="left"/>
      <w:rPr>
        <w:rFonts w:ascii="Tahoma" w:hAnsi="Tahoma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PartNumbering"/>
      <w:suff w:val="nothing"/>
      <w:lvlText w:val="Part %2"/>
      <w:lvlJc w:val="left"/>
      <w:rPr>
        <w:rFonts w:ascii="Tahoma" w:hAnsi="Tahoma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44558A4"/>
    <w:multiLevelType w:val="multilevel"/>
    <w:tmpl w:val="0809001D"/>
    <w:name w:val="HouseList2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471716E"/>
    <w:multiLevelType w:val="multilevel"/>
    <w:tmpl w:val="270E9104"/>
    <w:name w:val="HouseSched16"/>
    <w:lvl w:ilvl="0">
      <w:start w:val="1"/>
      <w:numFmt w:val="decimal"/>
      <w:lvlText w:val="SECTION %1"/>
      <w:lvlJc w:val="left"/>
      <w:pPr>
        <w:tabs>
          <w:tab w:val="num" w:pos="1771"/>
        </w:tabs>
        <w:ind w:left="1771" w:hanging="864"/>
      </w:pPr>
      <w:rPr>
        <w:rFonts w:hint="default"/>
        <w:b/>
        <w:i w:val="0"/>
        <w:u w:val="none"/>
      </w:rPr>
    </w:lvl>
    <w:lvl w:ilvl="1">
      <w:start w:val="1"/>
      <w:numFmt w:val="decimal"/>
      <w:lvlText w:val="%2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2.%3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2.%3.%4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2.%3.%4.%5"/>
      <w:lvlJc w:val="left"/>
      <w:pPr>
        <w:tabs>
          <w:tab w:val="num" w:pos="3038"/>
        </w:tabs>
        <w:ind w:left="3038" w:hanging="1267"/>
      </w:pPr>
      <w:rPr>
        <w:rFonts w:hint="default"/>
        <w:b w:val="0"/>
        <w:i w:val="0"/>
        <w:u w:val="none"/>
      </w:rPr>
    </w:lvl>
    <w:lvl w:ilvl="5">
      <w:start w:val="1"/>
      <w:numFmt w:val="lowerLetter"/>
      <w:lvlText w:val="(%6)"/>
      <w:lvlJc w:val="left"/>
      <w:pPr>
        <w:tabs>
          <w:tab w:val="num" w:pos="4190"/>
        </w:tabs>
        <w:ind w:left="4190" w:hanging="1152"/>
      </w:pPr>
      <w:rPr>
        <w:rFonts w:hint="default"/>
        <w:b w:val="0"/>
        <w:i w:val="0"/>
        <w:u w:val="none"/>
      </w:rPr>
    </w:lvl>
    <w:lvl w:ilvl="6">
      <w:start w:val="1"/>
      <w:numFmt w:val="lowerRoman"/>
      <w:lvlText w:val="(%7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(%8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8">
      <w:start w:val="1"/>
      <w:numFmt w:val="upperLetter"/>
      <w:lvlText w:val="(%9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</w:abstractNum>
  <w:abstractNum w:abstractNumId="12" w15:restartNumberingAfterBreak="0">
    <w:nsid w:val="17357E97"/>
    <w:multiLevelType w:val="hybridMultilevel"/>
    <w:tmpl w:val="9154C7F6"/>
    <w:name w:val="HouseList8"/>
    <w:lvl w:ilvl="0" w:tplc="FFFFFFFF">
      <w:start w:val="1"/>
      <w:numFmt w:val="upperLetter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C17333"/>
    <w:multiLevelType w:val="multilevel"/>
    <w:tmpl w:val="5CA82FB4"/>
    <w:name w:val="List Number 32"/>
    <w:lvl w:ilvl="0">
      <w:start w:val="1"/>
      <w:numFmt w:val="none"/>
      <w:lvlRestart w:val="0"/>
      <w:lvlText w:val="%1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3254"/>
        </w:tabs>
        <w:ind w:left="325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14"/>
        </w:tabs>
        <w:ind w:left="5414" w:hanging="720"/>
      </w:pPr>
      <w:rPr>
        <w:rFonts w:hint="default"/>
      </w:rPr>
    </w:lvl>
  </w:abstractNum>
  <w:abstractNum w:abstractNumId="14" w15:restartNumberingAfterBreak="0">
    <w:nsid w:val="19D775C7"/>
    <w:multiLevelType w:val="multilevel"/>
    <w:tmpl w:val="0809001D"/>
    <w:name w:val="HouseList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AA26BD7"/>
    <w:multiLevelType w:val="multilevel"/>
    <w:tmpl w:val="91B2C06A"/>
    <w:name w:val="Court2List22"/>
    <w:lvl w:ilvl="0">
      <w:start w:val="1"/>
      <w:numFmt w:val="none"/>
      <w:lvlRestart w:val="0"/>
      <w:lvlText w:val="%1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701"/>
        </w:tabs>
        <w:ind w:left="170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194"/>
        </w:tabs>
        <w:ind w:left="219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914"/>
        </w:tabs>
        <w:ind w:left="291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634"/>
        </w:tabs>
        <w:ind w:left="363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634"/>
        </w:tabs>
        <w:ind w:left="363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634"/>
        </w:tabs>
        <w:ind w:left="3634" w:hanging="720"/>
      </w:pPr>
      <w:rPr>
        <w:rFonts w:hint="default"/>
      </w:rPr>
    </w:lvl>
  </w:abstractNum>
  <w:abstractNum w:abstractNumId="16" w15:restartNumberingAfterBreak="0">
    <w:nsid w:val="1BA544CE"/>
    <w:multiLevelType w:val="multilevel"/>
    <w:tmpl w:val="08090023"/>
    <w:name w:val="HouseList24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1D4937E6"/>
    <w:multiLevelType w:val="multilevel"/>
    <w:tmpl w:val="7D68844C"/>
    <w:name w:val="HouseList1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18" w15:restartNumberingAfterBreak="0">
    <w:nsid w:val="20050B68"/>
    <w:multiLevelType w:val="multilevel"/>
    <w:tmpl w:val="6F2C52EE"/>
    <w:name w:val="HouseList10"/>
    <w:lvl w:ilvl="0">
      <w:start w:val="1"/>
      <w:numFmt w:val="none"/>
      <w:lvlRestart w:val="0"/>
      <w:lvlText w:val="%1"/>
      <w:lvlJc w:val="left"/>
      <w:pPr>
        <w:tabs>
          <w:tab w:val="num" w:pos="2761"/>
        </w:tabs>
        <w:ind w:left="276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534"/>
        </w:tabs>
        <w:ind w:left="253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254"/>
        </w:tabs>
        <w:ind w:left="325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694"/>
        </w:tabs>
        <w:ind w:left="4694" w:hanging="720"/>
      </w:pPr>
      <w:rPr>
        <w:rFonts w:hint="default"/>
      </w:rPr>
    </w:lvl>
  </w:abstractNum>
  <w:abstractNum w:abstractNumId="19" w15:restartNumberingAfterBreak="0">
    <w:nsid w:val="20BD3317"/>
    <w:multiLevelType w:val="multilevel"/>
    <w:tmpl w:val="4F46A5B2"/>
    <w:name w:val="HouseSched13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20" w15:restartNumberingAfterBreak="0">
    <w:nsid w:val="224B62A5"/>
    <w:multiLevelType w:val="multilevel"/>
    <w:tmpl w:val="0809001D"/>
    <w:name w:val="HouseList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2AA082B"/>
    <w:multiLevelType w:val="multilevel"/>
    <w:tmpl w:val="22627C8C"/>
    <w:name w:val="Court1Sched"/>
    <w:lvl w:ilvl="0">
      <w:start w:val="1"/>
      <w:numFmt w:val="none"/>
      <w:lvlRestart w:val="0"/>
      <w:lvlText w:val="%1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3254"/>
        </w:tabs>
        <w:ind w:left="325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14"/>
        </w:tabs>
        <w:ind w:left="5414" w:hanging="720"/>
      </w:pPr>
      <w:rPr>
        <w:rFonts w:hint="default"/>
      </w:rPr>
    </w:lvl>
  </w:abstractNum>
  <w:abstractNum w:abstractNumId="22" w15:restartNumberingAfterBreak="0">
    <w:nsid w:val="23106381"/>
    <w:multiLevelType w:val="multilevel"/>
    <w:tmpl w:val="0809001D"/>
    <w:name w:val="HouseSched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2389725B"/>
    <w:multiLevelType w:val="multilevel"/>
    <w:tmpl w:val="AF32A8BA"/>
    <w:name w:val="HouseSched20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%1"/>
      <w:lvlJc w:val="left"/>
      <w:pPr>
        <w:tabs>
          <w:tab w:val="num" w:pos="1814"/>
        </w:tabs>
        <w:ind w:left="1814" w:hanging="907"/>
      </w:pPr>
      <w:rPr>
        <w:rFonts w:hint="default"/>
        <w:b w:val="0"/>
        <w:i w:val="0"/>
      </w:rPr>
    </w:lvl>
    <w:lvl w:ilvl="2">
      <w:start w:val="1"/>
      <w:numFmt w:val="decimal"/>
      <w:lvlText w:val="%1%2.%3"/>
      <w:lvlJc w:val="left"/>
      <w:pPr>
        <w:tabs>
          <w:tab w:val="num" w:pos="1814"/>
        </w:tabs>
        <w:ind w:left="1814" w:hanging="907"/>
      </w:pPr>
      <w:rPr>
        <w:rFonts w:hint="default"/>
        <w:b w:val="0"/>
        <w:i w:val="0"/>
      </w:rPr>
    </w:lvl>
    <w:lvl w:ilvl="3">
      <w:start w:val="1"/>
      <w:numFmt w:val="decimal"/>
      <w:lvlText w:val="%2.%3.%4"/>
      <w:lvlJc w:val="left"/>
      <w:pPr>
        <w:tabs>
          <w:tab w:val="num" w:pos="2551"/>
        </w:tabs>
        <w:ind w:left="2551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14"/>
        </w:tabs>
        <w:ind w:left="1814" w:hanging="90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2551"/>
        </w:tabs>
        <w:ind w:left="2551" w:hanging="737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4026"/>
        </w:tabs>
        <w:ind w:left="4026" w:hanging="738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4763"/>
        </w:tabs>
        <w:ind w:left="4763" w:hanging="737"/>
      </w:pPr>
      <w:rPr>
        <w:rFonts w:hint="default"/>
      </w:rPr>
    </w:lvl>
  </w:abstractNum>
  <w:abstractNum w:abstractNumId="24" w15:restartNumberingAfterBreak="0">
    <w:nsid w:val="26DC6DE6"/>
    <w:multiLevelType w:val="multilevel"/>
    <w:tmpl w:val="F7E21DCC"/>
    <w:name w:val="HouseSched18"/>
    <w:lvl w:ilvl="0">
      <w:start w:val="1"/>
      <w:numFmt w:val="decimal"/>
      <w:pStyle w:val="SectionNumbering"/>
      <w:suff w:val="nothing"/>
      <w:lvlText w:val="SECTION %1"/>
      <w:lvlJc w:val="left"/>
      <w:pPr>
        <w:ind w:left="0" w:firstLine="0"/>
      </w:pPr>
      <w:rPr>
        <w:rFonts w:hint="default"/>
        <w:b/>
        <w:i w:val="0"/>
        <w:u w:val="none"/>
      </w:rPr>
    </w:lvl>
    <w:lvl w:ilvl="1">
      <w:start w:val="1"/>
      <w:numFmt w:val="decimal"/>
      <w:lvlText w:val="%2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2.%3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2.%3.%4"/>
      <w:lvlJc w:val="left"/>
      <w:pPr>
        <w:tabs>
          <w:tab w:val="num" w:pos="864"/>
        </w:tabs>
        <w:ind w:left="864" w:hanging="864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2.%3.%4.%5"/>
      <w:lvlJc w:val="left"/>
      <w:pPr>
        <w:tabs>
          <w:tab w:val="num" w:pos="2131"/>
        </w:tabs>
        <w:ind w:left="2131" w:hanging="1267"/>
      </w:pPr>
      <w:rPr>
        <w:rFonts w:hint="default"/>
        <w:b w:val="0"/>
        <w:i w:val="0"/>
        <w:u w:val="none"/>
      </w:rPr>
    </w:lvl>
    <w:lvl w:ilvl="5">
      <w:start w:val="1"/>
      <w:numFmt w:val="lowerLetter"/>
      <w:lvlText w:val="(%6)"/>
      <w:lvlJc w:val="left"/>
      <w:pPr>
        <w:tabs>
          <w:tab w:val="num" w:pos="3283"/>
        </w:tabs>
        <w:ind w:left="3283" w:hanging="1152"/>
      </w:pPr>
      <w:rPr>
        <w:rFonts w:hint="default"/>
        <w:b w:val="0"/>
        <w:i w:val="0"/>
        <w:u w:val="none"/>
      </w:rPr>
    </w:lvl>
    <w:lvl w:ilvl="6">
      <w:start w:val="1"/>
      <w:numFmt w:val="lowerRoman"/>
      <w:lvlText w:val="(%7)"/>
      <w:lvlJc w:val="left"/>
      <w:pPr>
        <w:tabs>
          <w:tab w:val="num" w:pos="4003"/>
        </w:tabs>
        <w:ind w:left="4003" w:hanging="72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(%8)"/>
      <w:lvlJc w:val="left"/>
      <w:pPr>
        <w:tabs>
          <w:tab w:val="num" w:pos="4003"/>
        </w:tabs>
        <w:ind w:left="4003" w:hanging="720"/>
      </w:pPr>
      <w:rPr>
        <w:rFonts w:hint="default"/>
        <w:b w:val="0"/>
        <w:i w:val="0"/>
        <w:u w:val="none"/>
      </w:rPr>
    </w:lvl>
    <w:lvl w:ilvl="8">
      <w:start w:val="1"/>
      <w:numFmt w:val="upperLetter"/>
      <w:lvlText w:val="(%9)"/>
      <w:lvlJc w:val="left"/>
      <w:pPr>
        <w:tabs>
          <w:tab w:val="num" w:pos="4003"/>
        </w:tabs>
        <w:ind w:left="4003" w:hanging="720"/>
      </w:pPr>
      <w:rPr>
        <w:rFonts w:hint="default"/>
        <w:b w:val="0"/>
        <w:i w:val="0"/>
        <w:u w:val="none"/>
      </w:rPr>
    </w:lvl>
  </w:abstractNum>
  <w:abstractNum w:abstractNumId="25" w15:restartNumberingAfterBreak="0">
    <w:nsid w:val="27CD2A27"/>
    <w:multiLevelType w:val="singleLevel"/>
    <w:tmpl w:val="23C6B102"/>
    <w:name w:val="Section"/>
    <w:lvl w:ilvl="0">
      <w:start w:val="1"/>
      <w:numFmt w:val="decimal"/>
      <w:pStyle w:val="ListNumber2"/>
      <w:lvlText w:val="%1.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81570AC"/>
    <w:multiLevelType w:val="multilevel"/>
    <w:tmpl w:val="F42607D4"/>
    <w:name w:val="List Number 3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27" w15:restartNumberingAfterBreak="0">
    <w:nsid w:val="28A4687E"/>
    <w:multiLevelType w:val="multilevel"/>
    <w:tmpl w:val="11566198"/>
    <w:name w:val="HouseList2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</w:lvl>
  </w:abstractNum>
  <w:abstractNum w:abstractNumId="28" w15:restartNumberingAfterBreak="0">
    <w:nsid w:val="2943275F"/>
    <w:multiLevelType w:val="hybridMultilevel"/>
    <w:tmpl w:val="2C3675C6"/>
    <w:name w:val="HouseSched2"/>
    <w:lvl w:ilvl="0" w:tplc="FFFFFFFF">
      <w:start w:val="1"/>
      <w:numFmt w:val="decimal"/>
      <w:pStyle w:val="ListNumber4"/>
      <w:lvlText w:val="%1.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EBB6E5F"/>
    <w:multiLevelType w:val="multilevel"/>
    <w:tmpl w:val="0809001D"/>
    <w:name w:val="List Number 3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2EDE3FB7"/>
    <w:multiLevelType w:val="multilevel"/>
    <w:tmpl w:val="4FFE4BFE"/>
    <w:name w:val="HouseList29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644"/>
        </w:tabs>
        <w:ind w:left="1644" w:hanging="737"/>
      </w:pPr>
      <w:rPr>
        <w:rFonts w:hint="default"/>
        <w:b w:val="0"/>
        <w:i w:val="0"/>
      </w:rPr>
    </w:lvl>
    <w:lvl w:ilvl="3">
      <w:start w:val="1"/>
      <w:numFmt w:val="lowerRoman"/>
      <w:lvlText w:val="(%4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856"/>
        </w:tabs>
        <w:ind w:left="3856" w:hanging="737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856"/>
        </w:tabs>
        <w:ind w:left="3856" w:hanging="737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31" w15:restartNumberingAfterBreak="0">
    <w:nsid w:val="2EF7634D"/>
    <w:multiLevelType w:val="singleLevel"/>
    <w:tmpl w:val="B3F0B582"/>
    <w:lvl w:ilvl="0">
      <w:start w:val="1"/>
      <w:numFmt w:val="bullet"/>
      <w:pStyle w:val="Bullet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16E7AA1"/>
    <w:multiLevelType w:val="multilevel"/>
    <w:tmpl w:val="E4B6AC98"/>
    <w:name w:val="Bullet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33" w15:restartNumberingAfterBreak="0">
    <w:nsid w:val="33FE5EAD"/>
    <w:multiLevelType w:val="multilevel"/>
    <w:tmpl w:val="88CC5DEC"/>
    <w:name w:val="HouseList17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34" w15:restartNumberingAfterBreak="0">
    <w:nsid w:val="34931CEF"/>
    <w:multiLevelType w:val="multilevel"/>
    <w:tmpl w:val="D3AE4A42"/>
    <w:name w:val="HouseSched11"/>
    <w:lvl w:ilvl="0">
      <w:start w:val="1"/>
      <w:numFmt w:val="none"/>
      <w:lvlText w:val="%1"/>
      <w:lvlJc w:val="left"/>
      <w:pPr>
        <w:tabs>
          <w:tab w:val="num" w:pos="907"/>
        </w:tabs>
        <w:ind w:left="907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627"/>
        </w:tabs>
        <w:ind w:left="162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87"/>
        </w:tabs>
        <w:ind w:left="198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07"/>
        </w:tabs>
        <w:ind w:left="270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67"/>
        </w:tabs>
        <w:ind w:left="306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27"/>
        </w:tabs>
        <w:ind w:left="34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7"/>
        </w:tabs>
        <w:ind w:left="378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47"/>
        </w:tabs>
        <w:ind w:left="4147" w:hanging="360"/>
      </w:pPr>
      <w:rPr>
        <w:rFonts w:hint="default"/>
      </w:rPr>
    </w:lvl>
  </w:abstractNum>
  <w:abstractNum w:abstractNumId="35" w15:restartNumberingAfterBreak="0">
    <w:nsid w:val="3DBE5697"/>
    <w:multiLevelType w:val="multilevel"/>
    <w:tmpl w:val="3F200D88"/>
    <w:name w:val="HouseSched102"/>
    <w:lvl w:ilvl="0">
      <w:start w:val="1"/>
      <w:numFmt w:val="upperLetter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3BE08F2"/>
    <w:multiLevelType w:val="singleLevel"/>
    <w:tmpl w:val="4AE8F85A"/>
    <w:lvl w:ilvl="0">
      <w:start w:val="1"/>
      <w:numFmt w:val="bullet"/>
      <w:pStyle w:val="ListBullet4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45157EE2"/>
    <w:multiLevelType w:val="multilevel"/>
    <w:tmpl w:val="0809001D"/>
    <w:name w:val="Court1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46D75FAD"/>
    <w:multiLevelType w:val="multilevel"/>
    <w:tmpl w:val="F10C1C06"/>
    <w:name w:val="List Bullet 5"/>
    <w:lvl w:ilvl="0">
      <w:start w:val="1"/>
      <w:numFmt w:val="decimal"/>
      <w:lvlRestart w:val="0"/>
      <w:suff w:val="nothing"/>
      <w:lvlText w:val="Appendix 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%2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%2.%3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2.%4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lvlText w:val="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(%6)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lvlText w:val="(%7)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upperLetter"/>
      <w:lvlText w:val="(%8)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(%9)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493E193A"/>
    <w:multiLevelType w:val="singleLevel"/>
    <w:tmpl w:val="A5DA4476"/>
    <w:name w:val="Court2List2"/>
    <w:lvl w:ilvl="0">
      <w:start w:val="1"/>
      <w:numFmt w:val="bullet"/>
      <w:pStyle w:val="ListBullet5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AE90FBA"/>
    <w:multiLevelType w:val="multilevel"/>
    <w:tmpl w:val="00F4D170"/>
    <w:name w:val="Appendix"/>
    <w:lvl w:ilvl="0">
      <w:start w:val="1"/>
      <w:numFmt w:val="none"/>
      <w:lvlRestart w:val="0"/>
      <w:lvlText w:val="%1"/>
      <w:lvlJc w:val="left"/>
      <w:pPr>
        <w:tabs>
          <w:tab w:val="num" w:pos="2761"/>
        </w:tabs>
        <w:ind w:left="276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534"/>
        </w:tabs>
        <w:ind w:left="253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254"/>
        </w:tabs>
        <w:ind w:left="325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694"/>
        </w:tabs>
        <w:ind w:left="4694" w:hanging="720"/>
      </w:pPr>
      <w:rPr>
        <w:rFonts w:hint="default"/>
      </w:rPr>
    </w:lvl>
  </w:abstractNum>
  <w:abstractNum w:abstractNumId="41" w15:restartNumberingAfterBreak="0">
    <w:nsid w:val="4BCA43A7"/>
    <w:multiLevelType w:val="multilevel"/>
    <w:tmpl w:val="AC5CE784"/>
    <w:name w:val="HouseSched12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42" w15:restartNumberingAfterBreak="0">
    <w:nsid w:val="4C0A6368"/>
    <w:multiLevelType w:val="singleLevel"/>
    <w:tmpl w:val="67C2DBF0"/>
    <w:name w:val="HouseList16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4E456962"/>
    <w:multiLevelType w:val="multilevel"/>
    <w:tmpl w:val="191ED8F8"/>
    <w:name w:val="HouseList20"/>
    <w:lvl w:ilvl="0">
      <w:start w:val="1"/>
      <w:numFmt w:val="decimal"/>
      <w:lvlText w:val="SECTION %1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1">
      <w:start w:val="1"/>
      <w:numFmt w:val="decimal"/>
      <w:lvlText w:val="%2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2.%3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2.%3.%4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2.%3.%4.%5"/>
      <w:lvlJc w:val="left"/>
      <w:pPr>
        <w:tabs>
          <w:tab w:val="num" w:pos="3038"/>
        </w:tabs>
        <w:ind w:left="3038" w:hanging="1267"/>
      </w:pPr>
      <w:rPr>
        <w:rFonts w:hint="default"/>
        <w:b w:val="0"/>
        <w:i w:val="0"/>
        <w:u w:val="none"/>
      </w:rPr>
    </w:lvl>
    <w:lvl w:ilvl="5">
      <w:start w:val="1"/>
      <w:numFmt w:val="lowerLetter"/>
      <w:lvlText w:val="(%6)"/>
      <w:lvlJc w:val="left"/>
      <w:pPr>
        <w:tabs>
          <w:tab w:val="num" w:pos="4190"/>
        </w:tabs>
        <w:ind w:left="4190" w:hanging="1152"/>
      </w:pPr>
      <w:rPr>
        <w:rFonts w:hint="default"/>
        <w:b w:val="0"/>
        <w:i w:val="0"/>
        <w:u w:val="none"/>
      </w:rPr>
    </w:lvl>
    <w:lvl w:ilvl="6">
      <w:start w:val="1"/>
      <w:numFmt w:val="lowerRoman"/>
      <w:lvlText w:val="(%7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(%8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8">
      <w:start w:val="1"/>
      <w:numFmt w:val="upperLetter"/>
      <w:lvlText w:val="(%9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</w:abstractNum>
  <w:abstractNum w:abstractNumId="44" w15:restartNumberingAfterBreak="0">
    <w:nsid w:val="518B015C"/>
    <w:multiLevelType w:val="multilevel"/>
    <w:tmpl w:val="B406FB52"/>
    <w:name w:val="List Bullet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 w15:restartNumberingAfterBreak="0">
    <w:nsid w:val="522763F4"/>
    <w:multiLevelType w:val="multilevel"/>
    <w:tmpl w:val="AEF68466"/>
    <w:name w:val="HouseSched5"/>
    <w:lvl w:ilvl="0">
      <w:start w:val="1"/>
      <w:numFmt w:val="none"/>
      <w:lvlRestart w:val="0"/>
      <w:lvlText w:val="%1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3254"/>
        </w:tabs>
        <w:ind w:left="325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14"/>
        </w:tabs>
        <w:ind w:left="5414" w:hanging="720"/>
      </w:pPr>
      <w:rPr>
        <w:rFonts w:hint="default"/>
      </w:rPr>
    </w:lvl>
  </w:abstractNum>
  <w:abstractNum w:abstractNumId="46" w15:restartNumberingAfterBreak="0">
    <w:nsid w:val="52F076F7"/>
    <w:multiLevelType w:val="multilevel"/>
    <w:tmpl w:val="7654F148"/>
    <w:name w:val="HouseList26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47" w15:restartNumberingAfterBreak="0">
    <w:nsid w:val="532A3B4E"/>
    <w:multiLevelType w:val="multilevel"/>
    <w:tmpl w:val="93522B8E"/>
    <w:name w:val="HouseList9"/>
    <w:lvl w:ilvl="0">
      <w:start w:val="1"/>
      <w:numFmt w:val="none"/>
      <w:lvlRestart w:val="0"/>
      <w:lvlText w:val="%1"/>
      <w:lvlJc w:val="left"/>
      <w:pPr>
        <w:tabs>
          <w:tab w:val="num" w:pos="3481"/>
        </w:tabs>
        <w:ind w:left="348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3481"/>
        </w:tabs>
        <w:ind w:left="348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3254"/>
        </w:tabs>
        <w:ind w:left="325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14"/>
        </w:tabs>
        <w:ind w:left="541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14"/>
        </w:tabs>
        <w:ind w:left="5414" w:hanging="720"/>
      </w:pPr>
      <w:rPr>
        <w:rFonts w:hint="default"/>
      </w:rPr>
    </w:lvl>
  </w:abstractNum>
  <w:abstractNum w:abstractNumId="48" w15:restartNumberingAfterBreak="0">
    <w:nsid w:val="53B86EB5"/>
    <w:multiLevelType w:val="multilevel"/>
    <w:tmpl w:val="F028D9D8"/>
    <w:name w:val="HouseList15"/>
    <w:lvl w:ilvl="0">
      <w:start w:val="1"/>
      <w:numFmt w:val="upperLetter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58634E1"/>
    <w:multiLevelType w:val="multilevel"/>
    <w:tmpl w:val="08090023"/>
    <w:name w:val="HouseSched10"/>
    <w:numStyleLink w:val="ArticleSection"/>
  </w:abstractNum>
  <w:abstractNum w:abstractNumId="50" w15:restartNumberingAfterBreak="0">
    <w:nsid w:val="57D36F45"/>
    <w:multiLevelType w:val="hybridMultilevel"/>
    <w:tmpl w:val="FEBAA83E"/>
    <w:name w:val="HouseSched17"/>
    <w:lvl w:ilvl="0" w:tplc="FFFFFFFF">
      <w:start w:val="1"/>
      <w:numFmt w:val="decimal"/>
      <w:pStyle w:val="ListNumber"/>
      <w:lvlText w:val="%1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8B2654E"/>
    <w:multiLevelType w:val="multilevel"/>
    <w:tmpl w:val="DC46FAAA"/>
    <w:lvl w:ilvl="0">
      <w:start w:val="1"/>
      <w:numFmt w:val="decimal"/>
      <w:lvlRestart w:val="0"/>
      <w:pStyle w:val="AppendixNumbering"/>
      <w:suff w:val="nothing"/>
      <w:lvlText w:val="Appendix %1"/>
      <w:lvlJc w:val="left"/>
      <w:pPr>
        <w:ind w:left="907" w:hanging="907"/>
      </w:pPr>
      <w:rPr>
        <w:rFonts w:hint="default"/>
        <w:b/>
        <w:i w:val="0"/>
      </w:rPr>
    </w:lvl>
    <w:lvl w:ilvl="1">
      <w:start w:val="1"/>
      <w:numFmt w:val="decimal"/>
      <w:lvlText w:val="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lvlText w:val="%1%2.%3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4">
      <w:start w:val="1"/>
      <w:numFmt w:val="decimal"/>
      <w:lvlText w:val="%2.%3.%4.%5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644"/>
        </w:tabs>
        <w:ind w:left="1644" w:hanging="1644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lowerRoman"/>
      <w:lvlText w:val="(%8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2381"/>
        </w:tabs>
        <w:ind w:left="2381" w:hanging="737"/>
      </w:pPr>
      <w:rPr>
        <w:rFonts w:hint="default"/>
      </w:rPr>
    </w:lvl>
  </w:abstractNum>
  <w:abstractNum w:abstractNumId="52" w15:restartNumberingAfterBreak="0">
    <w:nsid w:val="58EC2B2A"/>
    <w:multiLevelType w:val="multilevel"/>
    <w:tmpl w:val="3232EF54"/>
    <w:name w:val="AppList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59433111"/>
    <w:multiLevelType w:val="multilevel"/>
    <w:tmpl w:val="D9461658"/>
    <w:name w:val="HouseSched14"/>
    <w:lvl w:ilvl="0">
      <w:start w:val="1"/>
      <w:numFmt w:val="none"/>
      <w:lvlRestart w:val="0"/>
      <w:pStyle w:val="ScheduleNoNum"/>
      <w:suff w:val="nothing"/>
      <w:lvlText w:val="%1Schedule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814"/>
        </w:tabs>
        <w:ind w:left="1814" w:hanging="907"/>
      </w:pPr>
      <w:rPr>
        <w:rFonts w:hint="default"/>
      </w:rPr>
    </w:lvl>
    <w:lvl w:ilvl="2">
      <w:start w:val="1"/>
      <w:numFmt w:val="decimal"/>
      <w:lvlText w:val="%1(%3)"/>
      <w:lvlJc w:val="left"/>
      <w:pPr>
        <w:tabs>
          <w:tab w:val="num" w:pos="2551"/>
        </w:tabs>
        <w:ind w:left="2551" w:hanging="73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14"/>
        </w:tabs>
        <w:ind w:left="1814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7">
      <w:start w:val="1"/>
      <w:numFmt w:val="lowerRoman"/>
      <w:lvlText w:val="(%8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3288"/>
        </w:tabs>
        <w:ind w:left="3288" w:hanging="737"/>
      </w:pPr>
      <w:rPr>
        <w:rFonts w:hint="default"/>
      </w:rPr>
    </w:lvl>
  </w:abstractNum>
  <w:abstractNum w:abstractNumId="54" w15:restartNumberingAfterBreak="0">
    <w:nsid w:val="59DA4888"/>
    <w:multiLevelType w:val="singleLevel"/>
    <w:tmpl w:val="DFDC9522"/>
    <w:name w:val="HouseList2"/>
    <w:lvl w:ilvl="0">
      <w:start w:val="1"/>
      <w:numFmt w:val="bullet"/>
      <w:pStyle w:val="ListBullet3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5B0B07CE"/>
    <w:multiLevelType w:val="multilevel"/>
    <w:tmpl w:val="0809001D"/>
    <w:name w:val="SchedNon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6" w15:restartNumberingAfterBreak="0">
    <w:nsid w:val="5B9473AE"/>
    <w:multiLevelType w:val="multilevel"/>
    <w:tmpl w:val="0809001D"/>
    <w:name w:val="HouseList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 w15:restartNumberingAfterBreak="0">
    <w:nsid w:val="5C6D0E42"/>
    <w:multiLevelType w:val="multilevel"/>
    <w:tmpl w:val="B74457D6"/>
    <w:name w:val="List Bullet 32"/>
    <w:lvl w:ilvl="0">
      <w:start w:val="1"/>
      <w:numFmt w:val="none"/>
      <w:lvlRestart w:val="0"/>
      <w:pStyle w:val="Schedule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Schedule1"/>
      <w:lvlText w:val="%1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lowerLetter"/>
      <w:pStyle w:val="Schedule2"/>
      <w:lvlText w:val="(%3)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lowerRoman"/>
      <w:pStyle w:val="Schedule3"/>
      <w:lvlText w:val="(%4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4">
      <w:start w:val="1"/>
      <w:numFmt w:val="none"/>
      <w:pStyle w:val="ScheduleList"/>
      <w:lvlText w:val="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5">
      <w:start w:val="1"/>
      <w:numFmt w:val="upperLetter"/>
      <w:pStyle w:val="Schedule4"/>
      <w:lvlText w:val="(%6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6">
      <w:start w:val="1"/>
      <w:numFmt w:val="decimal"/>
      <w:pStyle w:val="Schedule5"/>
      <w:lvlText w:val="(%7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7">
      <w:start w:val="1"/>
      <w:numFmt w:val="lowerLetter"/>
      <w:pStyle w:val="Schedule6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lowerRoman"/>
      <w:pStyle w:val="Schedule7"/>
      <w:lvlText w:val="(%9)"/>
      <w:lvlJc w:val="left"/>
      <w:pPr>
        <w:tabs>
          <w:tab w:val="num" w:pos="3119"/>
        </w:tabs>
        <w:ind w:left="3119" w:hanging="738"/>
      </w:pPr>
      <w:rPr>
        <w:rFonts w:hint="default"/>
      </w:rPr>
    </w:lvl>
  </w:abstractNum>
  <w:abstractNum w:abstractNumId="58" w15:restartNumberingAfterBreak="0">
    <w:nsid w:val="5E1C2C6C"/>
    <w:multiLevelType w:val="singleLevel"/>
    <w:tmpl w:val="EFBED9CE"/>
    <w:name w:val="HouseSched"/>
    <w:lvl w:ilvl="0">
      <w:start w:val="1"/>
      <w:numFmt w:val="lowerLetter"/>
      <w:pStyle w:val="ListNumber3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5F6A3D4F"/>
    <w:multiLevelType w:val="multilevel"/>
    <w:tmpl w:val="D06A073C"/>
    <w:name w:val="List Bullet 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0" w15:restartNumberingAfterBreak="0">
    <w:nsid w:val="60AB5D17"/>
    <w:multiLevelType w:val="multilevel"/>
    <w:tmpl w:val="21588A66"/>
    <w:name w:val="List Number 4"/>
    <w:lvl w:ilvl="0">
      <w:start w:val="1"/>
      <w:numFmt w:val="none"/>
      <w:lvlRestart w:val="0"/>
      <w:lvlText w:val="%1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701"/>
        </w:tabs>
        <w:ind w:left="170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474"/>
        </w:tabs>
        <w:ind w:left="147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194"/>
        </w:tabs>
        <w:ind w:left="219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914"/>
        </w:tabs>
        <w:ind w:left="291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634"/>
        </w:tabs>
        <w:ind w:left="363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634"/>
        </w:tabs>
        <w:ind w:left="363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634"/>
        </w:tabs>
        <w:ind w:left="3634" w:hanging="720"/>
      </w:pPr>
      <w:rPr>
        <w:rFonts w:hint="default"/>
      </w:rPr>
    </w:lvl>
  </w:abstractNum>
  <w:abstractNum w:abstractNumId="61" w15:restartNumberingAfterBreak="0">
    <w:nsid w:val="618741A0"/>
    <w:multiLevelType w:val="hybridMultilevel"/>
    <w:tmpl w:val="B726BE80"/>
    <w:name w:val="HouseList6"/>
    <w:lvl w:ilvl="0" w:tplc="FFFFFFFF">
      <w:start w:val="1"/>
      <w:numFmt w:val="upperLetter"/>
      <w:pStyle w:val="Background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4025CF2"/>
    <w:multiLevelType w:val="multilevel"/>
    <w:tmpl w:val="D1680128"/>
    <w:name w:val="List Number 33"/>
    <w:lvl w:ilvl="0">
      <w:start w:val="1"/>
      <w:numFmt w:val="none"/>
      <w:pStyle w:val="DefinedTerm"/>
      <w:lvlText w:val="%1"/>
      <w:lvlJc w:val="left"/>
      <w:pPr>
        <w:tabs>
          <w:tab w:val="num" w:pos="907"/>
        </w:tabs>
        <w:ind w:left="907" w:firstLine="0"/>
      </w:pPr>
      <w:rPr>
        <w:rFonts w:hint="default"/>
      </w:rPr>
    </w:lvl>
    <w:lvl w:ilvl="1">
      <w:start w:val="1"/>
      <w:numFmt w:val="lowerLetter"/>
      <w:pStyle w:val="DefinedTermList1"/>
      <w:lvlText w:val="(%2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2">
      <w:start w:val="1"/>
      <w:numFmt w:val="lowerRoman"/>
      <w:pStyle w:val="DefinedTermList2"/>
      <w:lvlText w:val="(%3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07"/>
        </w:tabs>
        <w:ind w:left="270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67"/>
        </w:tabs>
        <w:ind w:left="306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27"/>
        </w:tabs>
        <w:ind w:left="34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7"/>
        </w:tabs>
        <w:ind w:left="378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47"/>
        </w:tabs>
        <w:ind w:left="4147" w:hanging="360"/>
      </w:pPr>
      <w:rPr>
        <w:rFonts w:hint="default"/>
      </w:rPr>
    </w:lvl>
  </w:abstractNum>
  <w:abstractNum w:abstractNumId="63" w15:restartNumberingAfterBreak="0">
    <w:nsid w:val="645906D5"/>
    <w:multiLevelType w:val="multilevel"/>
    <w:tmpl w:val="3EA0DF8E"/>
    <w:name w:val="DefinedTerm"/>
    <w:lvl w:ilvl="0">
      <w:start w:val="1"/>
      <w:numFmt w:val="bullet"/>
      <w:lvlText w:val=""/>
      <w:lvlJc w:val="left"/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84565F1"/>
    <w:multiLevelType w:val="multilevel"/>
    <w:tmpl w:val="0036709A"/>
    <w:name w:val="HouseSched7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%1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decimal"/>
      <w:lvlText w:val="%1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65" w15:restartNumberingAfterBreak="0">
    <w:nsid w:val="6A4B7C79"/>
    <w:multiLevelType w:val="multilevel"/>
    <w:tmpl w:val="9DDEEAE0"/>
    <w:name w:val="HouseSched2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6B126561"/>
    <w:multiLevelType w:val="hybridMultilevel"/>
    <w:tmpl w:val="C852756C"/>
    <w:name w:val="HouseList7"/>
    <w:lvl w:ilvl="0" w:tplc="FFFFFFFF">
      <w:start w:val="1"/>
      <w:numFmt w:val="upperLetter"/>
      <w:lvlText w:val="(%1)"/>
      <w:lvlJc w:val="left"/>
      <w:rPr>
        <w:rFonts w:ascii="Tahoma" w:hAnsi="Tahoma" w:cs="Tahoma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6BBB238A"/>
    <w:multiLevelType w:val="multilevel"/>
    <w:tmpl w:val="489861E4"/>
    <w:name w:val="HouseList4"/>
    <w:lvl w:ilvl="0">
      <w:start w:val="1"/>
      <w:numFmt w:val="none"/>
      <w:lvlRestart w:val="0"/>
      <w:pStyle w:val="AppendixNoNum"/>
      <w:suff w:val="nothing"/>
      <w:lvlText w:val="%1Appendix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814"/>
        </w:tabs>
        <w:ind w:left="1814" w:hanging="907"/>
      </w:pPr>
      <w:rPr>
        <w:rFonts w:hint="default"/>
        <w:b w:val="0"/>
        <w:i w:val="0"/>
      </w:rPr>
    </w:lvl>
    <w:lvl w:ilvl="2">
      <w:start w:val="1"/>
      <w:numFmt w:val="lowerLetter"/>
      <w:lvlText w:val="%1(%3)"/>
      <w:lvlJc w:val="left"/>
      <w:pPr>
        <w:tabs>
          <w:tab w:val="num" w:pos="1814"/>
        </w:tabs>
        <w:ind w:left="1814" w:hanging="907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2551"/>
        </w:tabs>
        <w:ind w:left="2551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51"/>
        </w:tabs>
        <w:ind w:left="2551" w:hanging="1644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288"/>
        </w:tabs>
        <w:ind w:left="3288" w:hanging="737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4026"/>
        </w:tabs>
        <w:ind w:left="4026" w:hanging="794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763"/>
        </w:tabs>
        <w:ind w:left="4763" w:hanging="737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500"/>
        </w:tabs>
        <w:ind w:left="5500" w:hanging="737"/>
      </w:pPr>
      <w:rPr>
        <w:rFonts w:hint="default"/>
      </w:rPr>
    </w:lvl>
  </w:abstractNum>
  <w:abstractNum w:abstractNumId="68" w15:restartNumberingAfterBreak="0">
    <w:nsid w:val="6C930B8E"/>
    <w:multiLevelType w:val="multilevel"/>
    <w:tmpl w:val="0809001D"/>
    <w:name w:val="HouseList3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6D482E7F"/>
    <w:multiLevelType w:val="multilevel"/>
    <w:tmpl w:val="0809001D"/>
    <w:name w:val="AppNon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0" w15:restartNumberingAfterBreak="0">
    <w:nsid w:val="6DB92F34"/>
    <w:multiLevelType w:val="singleLevel"/>
    <w:tmpl w:val="186A0F04"/>
    <w:name w:val="AppList2"/>
    <w:lvl w:ilvl="0">
      <w:start w:val="1"/>
      <w:numFmt w:val="bullet"/>
      <w:pStyle w:val="ListBullet2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 w15:restartNumberingAfterBreak="0">
    <w:nsid w:val="6F624F7A"/>
    <w:multiLevelType w:val="multilevel"/>
    <w:tmpl w:val="71B6ABB0"/>
    <w:name w:val="HouseSched6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%1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decimal"/>
      <w:lvlText w:val="%1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72" w15:restartNumberingAfterBreak="0">
    <w:nsid w:val="70B63C89"/>
    <w:multiLevelType w:val="multilevel"/>
    <w:tmpl w:val="0809001D"/>
    <w:name w:val="List Bullet 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3" w15:restartNumberingAfterBreak="0">
    <w:nsid w:val="71080CB4"/>
    <w:multiLevelType w:val="multilevel"/>
    <w:tmpl w:val="1AD840CA"/>
    <w:name w:val="HouseSched23"/>
    <w:lvl w:ilvl="0">
      <w:start w:val="1"/>
      <w:numFmt w:val="none"/>
      <w:lvlRestart w:val="0"/>
      <w:lvlText w:val="%1"/>
      <w:lvlJc w:val="left"/>
      <w:pPr>
        <w:tabs>
          <w:tab w:val="num" w:pos="2761"/>
        </w:tabs>
        <w:ind w:left="276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2761"/>
        </w:tabs>
        <w:ind w:left="2761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2534"/>
        </w:tabs>
        <w:ind w:left="253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254"/>
        </w:tabs>
        <w:ind w:left="325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94"/>
        </w:tabs>
        <w:ind w:left="469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4694"/>
        </w:tabs>
        <w:ind w:left="4694" w:hanging="720"/>
      </w:pPr>
      <w:rPr>
        <w:rFonts w:hint="default"/>
      </w:rPr>
    </w:lvl>
  </w:abstractNum>
  <w:abstractNum w:abstractNumId="74" w15:restartNumberingAfterBreak="0">
    <w:nsid w:val="718F5524"/>
    <w:multiLevelType w:val="singleLevel"/>
    <w:tmpl w:val="35A66BFA"/>
    <w:name w:val="List Number 5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5" w15:restartNumberingAfterBreak="0">
    <w:nsid w:val="71A6487F"/>
    <w:multiLevelType w:val="multilevel"/>
    <w:tmpl w:val="184C59C4"/>
    <w:name w:val="HouseList21"/>
    <w:lvl w:ilvl="0">
      <w:start w:val="1"/>
      <w:numFmt w:val="none"/>
      <w:lvlText w:val="%1"/>
      <w:lvlJc w:val="left"/>
      <w:pPr>
        <w:tabs>
          <w:tab w:val="num" w:pos="907"/>
        </w:tabs>
        <w:ind w:left="907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987"/>
        </w:tabs>
        <w:ind w:left="198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707"/>
        </w:tabs>
        <w:ind w:left="270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067"/>
        </w:tabs>
        <w:ind w:left="306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27"/>
        </w:tabs>
        <w:ind w:left="342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787"/>
        </w:tabs>
        <w:ind w:left="378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147"/>
        </w:tabs>
        <w:ind w:left="4147" w:hanging="360"/>
      </w:pPr>
      <w:rPr>
        <w:rFonts w:hint="default"/>
      </w:rPr>
    </w:lvl>
  </w:abstractNum>
  <w:abstractNum w:abstractNumId="76" w15:restartNumberingAfterBreak="0">
    <w:nsid w:val="73CE7927"/>
    <w:multiLevelType w:val="multilevel"/>
    <w:tmpl w:val="79F2ABEA"/>
    <w:name w:val="HouseList28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abstractNum w:abstractNumId="77" w15:restartNumberingAfterBreak="0">
    <w:nsid w:val="743737F2"/>
    <w:multiLevelType w:val="multilevel"/>
    <w:tmpl w:val="C686B4D6"/>
    <w:name w:val="List Bullet 2"/>
    <w:lvl w:ilvl="0">
      <w:start w:val="1"/>
      <w:numFmt w:val="none"/>
      <w:lvlRestart w:val="0"/>
      <w:pStyle w:val="Heading0"/>
      <w:lvlText w:val="%1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1">
      <w:start w:val="1"/>
      <w:numFmt w:val="decimal"/>
      <w:pStyle w:val="Heading1"/>
      <w:lvlText w:val="%1%2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decimal"/>
      <w:pStyle w:val="Heading2"/>
      <w:lvlText w:val="%1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none"/>
      <w:pStyle w:val="HeadingList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lowerLetter"/>
      <w:pStyle w:val="Heading4"/>
      <w:lvlText w:val="(%6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6">
      <w:start w:val="1"/>
      <w:numFmt w:val="lowerRoman"/>
      <w:pStyle w:val="Heading5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upperLetter"/>
      <w:pStyle w:val="Heading6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decimal"/>
      <w:pStyle w:val="Heading7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78" w15:restartNumberingAfterBreak="0">
    <w:nsid w:val="749A0044"/>
    <w:multiLevelType w:val="multilevel"/>
    <w:tmpl w:val="4582E702"/>
    <w:name w:val="HouseList"/>
    <w:lvl w:ilvl="0">
      <w:start w:val="1"/>
      <w:numFmt w:val="none"/>
      <w:lvlRestart w:val="0"/>
      <w:lvlText w:val="%1"/>
      <w:lvlJc w:val="left"/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%1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2">
      <w:start w:val="1"/>
      <w:numFmt w:val="decimal"/>
      <w:lvlText w:val="%1%2.%3"/>
      <w:lvlJc w:val="left"/>
      <w:pPr>
        <w:tabs>
          <w:tab w:val="num" w:pos="907"/>
        </w:tabs>
        <w:ind w:left="907" w:hanging="907"/>
      </w:pPr>
      <w:rPr>
        <w:rFonts w:hint="default"/>
        <w:b w:val="0"/>
        <w:i w:val="0"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2381"/>
        </w:tabs>
        <w:ind w:left="2381" w:hanging="737"/>
      </w:pPr>
      <w:rPr>
        <w:rFonts w:hint="default"/>
      </w:rPr>
    </w:lvl>
    <w:lvl w:ilvl="7">
      <w:start w:val="1"/>
      <w:numFmt w:val="upperLetter"/>
      <w:lvlText w:val="(%8)"/>
      <w:lvlJc w:val="left"/>
      <w:pPr>
        <w:tabs>
          <w:tab w:val="num" w:pos="3119"/>
        </w:tabs>
        <w:ind w:left="3119" w:hanging="738"/>
      </w:pPr>
      <w:rPr>
        <w:rFonts w:hint="default"/>
      </w:rPr>
    </w:lvl>
    <w:lvl w:ilvl="8">
      <w:start w:val="1"/>
      <w:numFmt w:val="decimal"/>
      <w:lvlText w:val="(%9)"/>
      <w:lvlJc w:val="left"/>
      <w:pPr>
        <w:tabs>
          <w:tab w:val="num" w:pos="3856"/>
        </w:tabs>
        <w:ind w:left="3856" w:hanging="737"/>
      </w:pPr>
      <w:rPr>
        <w:rFonts w:hint="default"/>
      </w:rPr>
    </w:lvl>
  </w:abstractNum>
  <w:abstractNum w:abstractNumId="79" w15:restartNumberingAfterBreak="0">
    <w:nsid w:val="75CC5A03"/>
    <w:multiLevelType w:val="multilevel"/>
    <w:tmpl w:val="A9082688"/>
    <w:name w:val="HouseSched19"/>
    <w:lvl w:ilvl="0">
      <w:start w:val="1"/>
      <w:numFmt w:val="decimal"/>
      <w:suff w:val="nothing"/>
      <w:lvlText w:val="SECTION %1"/>
      <w:lvlJc w:val="left"/>
      <w:pPr>
        <w:ind w:left="1771" w:hanging="864"/>
      </w:pPr>
      <w:rPr>
        <w:rFonts w:hint="default"/>
        <w:b/>
        <w:i w:val="0"/>
        <w:u w:val="none"/>
      </w:rPr>
    </w:lvl>
    <w:lvl w:ilvl="1">
      <w:start w:val="1"/>
      <w:numFmt w:val="decimal"/>
      <w:lvlText w:val="%2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2.%3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3">
      <w:start w:val="1"/>
      <w:numFmt w:val="decimal"/>
      <w:lvlText w:val="%2.%3.%4"/>
      <w:lvlJc w:val="left"/>
      <w:pPr>
        <w:tabs>
          <w:tab w:val="num" w:pos="1771"/>
        </w:tabs>
        <w:ind w:left="1771" w:hanging="864"/>
      </w:pPr>
      <w:rPr>
        <w:rFonts w:hint="default"/>
        <w:b w:val="0"/>
        <w:i w:val="0"/>
        <w:u w:val="none"/>
      </w:rPr>
    </w:lvl>
    <w:lvl w:ilvl="4">
      <w:start w:val="1"/>
      <w:numFmt w:val="decimal"/>
      <w:lvlText w:val="%2.%3.%4.%5"/>
      <w:lvlJc w:val="left"/>
      <w:pPr>
        <w:tabs>
          <w:tab w:val="num" w:pos="3038"/>
        </w:tabs>
        <w:ind w:left="3038" w:hanging="1267"/>
      </w:pPr>
      <w:rPr>
        <w:rFonts w:hint="default"/>
        <w:b w:val="0"/>
        <w:i w:val="0"/>
        <w:u w:val="none"/>
      </w:rPr>
    </w:lvl>
    <w:lvl w:ilvl="5">
      <w:start w:val="1"/>
      <w:numFmt w:val="lowerLetter"/>
      <w:lvlText w:val="(%6)"/>
      <w:lvlJc w:val="left"/>
      <w:pPr>
        <w:tabs>
          <w:tab w:val="num" w:pos="4190"/>
        </w:tabs>
        <w:ind w:left="4190" w:hanging="1152"/>
      </w:pPr>
      <w:rPr>
        <w:rFonts w:hint="default"/>
        <w:b w:val="0"/>
        <w:i w:val="0"/>
        <w:u w:val="none"/>
      </w:rPr>
    </w:lvl>
    <w:lvl w:ilvl="6">
      <w:start w:val="1"/>
      <w:numFmt w:val="lowerRoman"/>
      <w:lvlText w:val="(%7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7">
      <w:start w:val="1"/>
      <w:numFmt w:val="decimal"/>
      <w:lvlText w:val="(%8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  <w:lvl w:ilvl="8">
      <w:start w:val="1"/>
      <w:numFmt w:val="upperLetter"/>
      <w:lvlText w:val="(%9)"/>
      <w:lvlJc w:val="left"/>
      <w:pPr>
        <w:tabs>
          <w:tab w:val="num" w:pos="4910"/>
        </w:tabs>
        <w:ind w:left="4910" w:hanging="720"/>
      </w:pPr>
      <w:rPr>
        <w:rFonts w:hint="default"/>
        <w:b w:val="0"/>
        <w:i w:val="0"/>
        <w:u w:val="none"/>
      </w:rPr>
    </w:lvl>
  </w:abstractNum>
  <w:abstractNum w:abstractNumId="80" w15:restartNumberingAfterBreak="0">
    <w:nsid w:val="779029B9"/>
    <w:multiLevelType w:val="multilevel"/>
    <w:tmpl w:val="E7684386"/>
    <w:name w:val="HouseList14"/>
    <w:lvl w:ilvl="0">
      <w:start w:val="1"/>
      <w:numFmt w:val="none"/>
      <w:lvlRestart w:val="0"/>
      <w:lvlText w:val="%1"/>
      <w:lvlJc w:val="left"/>
      <w:pPr>
        <w:tabs>
          <w:tab w:val="num" w:pos="2041"/>
        </w:tabs>
        <w:ind w:left="2041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2041"/>
        </w:tabs>
        <w:ind w:left="2041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2041"/>
        </w:tabs>
        <w:ind w:left="2041" w:hanging="1134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14"/>
        </w:tabs>
        <w:ind w:left="1814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534"/>
        </w:tabs>
        <w:ind w:left="2534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3254"/>
        </w:tabs>
        <w:ind w:left="3254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974"/>
        </w:tabs>
        <w:ind w:left="397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974"/>
        </w:tabs>
        <w:ind w:left="3974" w:hanging="720"/>
      </w:pPr>
      <w:rPr>
        <w:rFonts w:hint="default"/>
      </w:rPr>
    </w:lvl>
  </w:abstractNum>
  <w:abstractNum w:abstractNumId="81" w15:restartNumberingAfterBreak="0">
    <w:nsid w:val="795C0EB2"/>
    <w:multiLevelType w:val="multilevel"/>
    <w:tmpl w:val="0809001D"/>
    <w:name w:val="HouseList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 w15:restartNumberingAfterBreak="0">
    <w:nsid w:val="7DDB16B4"/>
    <w:multiLevelType w:val="multilevel"/>
    <w:tmpl w:val="45DA26E2"/>
    <w:name w:val="HouseSched8"/>
    <w:lvl w:ilvl="0">
      <w:start w:val="1"/>
      <w:numFmt w:val="none"/>
      <w:lvlRestart w:val="0"/>
      <w:lvlText w:val="%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%2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1627"/>
        </w:tabs>
        <w:ind w:left="1627" w:hanging="720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347"/>
        </w:tabs>
        <w:ind w:left="2347" w:hanging="72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067"/>
        </w:tabs>
        <w:ind w:left="3067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7"/>
        </w:tabs>
        <w:ind w:left="3067" w:hanging="720"/>
      </w:pPr>
      <w:rPr>
        <w:rFonts w:hint="default"/>
      </w:rPr>
    </w:lvl>
  </w:abstractNum>
  <w:num w:numId="1" w16cid:durableId="1929077889">
    <w:abstractNumId w:val="31"/>
  </w:num>
  <w:num w:numId="2" w16cid:durableId="923951698">
    <w:abstractNumId w:val="74"/>
  </w:num>
  <w:num w:numId="3" w16cid:durableId="756097345">
    <w:abstractNumId w:val="70"/>
  </w:num>
  <w:num w:numId="4" w16cid:durableId="349112166">
    <w:abstractNumId w:val="54"/>
  </w:num>
  <w:num w:numId="5" w16cid:durableId="661472573">
    <w:abstractNumId w:val="36"/>
  </w:num>
  <w:num w:numId="6" w16cid:durableId="2077437230">
    <w:abstractNumId w:val="39"/>
  </w:num>
  <w:num w:numId="7" w16cid:durableId="1272204230">
    <w:abstractNumId w:val="25"/>
  </w:num>
  <w:num w:numId="8" w16cid:durableId="1602639968">
    <w:abstractNumId w:val="58"/>
  </w:num>
  <w:num w:numId="9" w16cid:durableId="1727484013">
    <w:abstractNumId w:val="57"/>
  </w:num>
  <w:num w:numId="10" w16cid:durableId="27878899">
    <w:abstractNumId w:val="67"/>
  </w:num>
  <w:num w:numId="11" w16cid:durableId="1656034089">
    <w:abstractNumId w:val="53"/>
  </w:num>
  <w:num w:numId="12" w16cid:durableId="949357322">
    <w:abstractNumId w:val="77"/>
  </w:num>
  <w:num w:numId="13" w16cid:durableId="1827823408">
    <w:abstractNumId w:val="9"/>
  </w:num>
  <w:num w:numId="14" w16cid:durableId="1819686904">
    <w:abstractNumId w:val="51"/>
  </w:num>
  <w:num w:numId="15" w16cid:durableId="1895965015">
    <w:abstractNumId w:val="5"/>
  </w:num>
  <w:num w:numId="16" w16cid:durableId="659651266">
    <w:abstractNumId w:val="61"/>
  </w:num>
  <w:num w:numId="17" w16cid:durableId="1135411230">
    <w:abstractNumId w:val="50"/>
  </w:num>
  <w:num w:numId="18" w16cid:durableId="28994588">
    <w:abstractNumId w:val="28"/>
  </w:num>
  <w:num w:numId="19" w16cid:durableId="428739272">
    <w:abstractNumId w:val="7"/>
  </w:num>
  <w:num w:numId="20" w16cid:durableId="61682545">
    <w:abstractNumId w:val="62"/>
  </w:num>
  <w:num w:numId="21" w16cid:durableId="40595427">
    <w:abstractNumId w:val="16"/>
  </w:num>
  <w:num w:numId="22" w16cid:durableId="732895992">
    <w:abstractNumId w:val="24"/>
  </w:num>
  <w:num w:numId="23" w16cid:durableId="877086589">
    <w:abstractNumId w:val="1"/>
    <w:lvlOverride w:ilvl="0">
      <w:lvl w:ilvl="0">
        <w:start w:val="1"/>
        <w:numFmt w:val="decimal"/>
        <w:pStyle w:val="Level1"/>
        <w:lvlText w:val="%1."/>
        <w:lvlJc w:val="left"/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"/>
        <w:lvlText w:val="%3"/>
        <w:lvlJc w:val="left"/>
      </w:lvl>
    </w:lvlOverride>
    <w:lvlOverride w:ilvl="3">
      <w:lvl w:ilvl="3">
        <w:start w:val="1"/>
        <w:numFmt w:val="decimal"/>
        <w:lvlText w:val="%4"/>
        <w:lvlJc w:val="left"/>
      </w:lvl>
    </w:lvlOverride>
    <w:lvlOverride w:ilvl="4">
      <w:lvl w:ilvl="4">
        <w:start w:val="1"/>
        <w:numFmt w:val="decimal"/>
        <w:lvlText w:val="%5"/>
        <w:lvlJc w:val="left"/>
      </w:lvl>
    </w:lvlOverride>
    <w:lvlOverride w:ilvl="5">
      <w:lvl w:ilvl="5">
        <w:start w:val="1"/>
        <w:numFmt w:val="decimal"/>
        <w:lvlText w:val="%6"/>
        <w:lvlJc w:val="left"/>
      </w:lvl>
    </w:lvlOverride>
    <w:lvlOverride w:ilvl="6">
      <w:lvl w:ilvl="6">
        <w:start w:val="1"/>
        <w:numFmt w:val="decimal"/>
        <w:lvlText w:val="%7"/>
        <w:lvlJc w:val="left"/>
      </w:lvl>
    </w:lvlOverride>
    <w:lvlOverride w:ilvl="7">
      <w:lvl w:ilvl="7">
        <w:start w:val="1"/>
        <w:numFmt w:val="decimal"/>
        <w:lvlText w:val="%8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4" w16cid:durableId="1209487944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0DA"/>
    <w:rsid w:val="00003A14"/>
    <w:rsid w:val="00012DC7"/>
    <w:rsid w:val="000279BE"/>
    <w:rsid w:val="00030C03"/>
    <w:rsid w:val="00034CBC"/>
    <w:rsid w:val="00043318"/>
    <w:rsid w:val="00044324"/>
    <w:rsid w:val="00070891"/>
    <w:rsid w:val="00070A66"/>
    <w:rsid w:val="00074FBB"/>
    <w:rsid w:val="00085FB8"/>
    <w:rsid w:val="000913F3"/>
    <w:rsid w:val="0009459F"/>
    <w:rsid w:val="000951EA"/>
    <w:rsid w:val="000A2F78"/>
    <w:rsid w:val="000A6476"/>
    <w:rsid w:val="000A7378"/>
    <w:rsid w:val="000B36C5"/>
    <w:rsid w:val="000C6198"/>
    <w:rsid w:val="000D0608"/>
    <w:rsid w:val="000D1056"/>
    <w:rsid w:val="000E0480"/>
    <w:rsid w:val="000E526B"/>
    <w:rsid w:val="000F7D0B"/>
    <w:rsid w:val="001034D9"/>
    <w:rsid w:val="001206F1"/>
    <w:rsid w:val="0013335B"/>
    <w:rsid w:val="00141CC3"/>
    <w:rsid w:val="00152D33"/>
    <w:rsid w:val="00155888"/>
    <w:rsid w:val="00161A89"/>
    <w:rsid w:val="001707A7"/>
    <w:rsid w:val="00187C97"/>
    <w:rsid w:val="001A785F"/>
    <w:rsid w:val="001B0A0E"/>
    <w:rsid w:val="001C2422"/>
    <w:rsid w:val="001C6512"/>
    <w:rsid w:val="001D0EF4"/>
    <w:rsid w:val="001D2CD5"/>
    <w:rsid w:val="001D4A91"/>
    <w:rsid w:val="001D4C8F"/>
    <w:rsid w:val="001D6981"/>
    <w:rsid w:val="001D6EA4"/>
    <w:rsid w:val="001D798F"/>
    <w:rsid w:val="001E59F7"/>
    <w:rsid w:val="001E5DDE"/>
    <w:rsid w:val="0020646E"/>
    <w:rsid w:val="0021098C"/>
    <w:rsid w:val="00226D32"/>
    <w:rsid w:val="00227DB1"/>
    <w:rsid w:val="0023238F"/>
    <w:rsid w:val="00237586"/>
    <w:rsid w:val="00242BA6"/>
    <w:rsid w:val="00244FA9"/>
    <w:rsid w:val="00256482"/>
    <w:rsid w:val="00260938"/>
    <w:rsid w:val="00262351"/>
    <w:rsid w:val="002625D9"/>
    <w:rsid w:val="0026299E"/>
    <w:rsid w:val="00270CCF"/>
    <w:rsid w:val="00270E5F"/>
    <w:rsid w:val="00272004"/>
    <w:rsid w:val="00273062"/>
    <w:rsid w:val="002768B9"/>
    <w:rsid w:val="002802C0"/>
    <w:rsid w:val="00280C14"/>
    <w:rsid w:val="00281554"/>
    <w:rsid w:val="0029390B"/>
    <w:rsid w:val="002A2663"/>
    <w:rsid w:val="002A3B2A"/>
    <w:rsid w:val="002A4A68"/>
    <w:rsid w:val="002B4632"/>
    <w:rsid w:val="002B4F6F"/>
    <w:rsid w:val="002C014F"/>
    <w:rsid w:val="002C26DD"/>
    <w:rsid w:val="002D24BF"/>
    <w:rsid w:val="002D2EF3"/>
    <w:rsid w:val="002D374D"/>
    <w:rsid w:val="002D5B79"/>
    <w:rsid w:val="002E64F4"/>
    <w:rsid w:val="002E76D1"/>
    <w:rsid w:val="00301047"/>
    <w:rsid w:val="00313008"/>
    <w:rsid w:val="003204A9"/>
    <w:rsid w:val="00321BA5"/>
    <w:rsid w:val="00321D01"/>
    <w:rsid w:val="003227D9"/>
    <w:rsid w:val="003234E3"/>
    <w:rsid w:val="003237B2"/>
    <w:rsid w:val="00330F39"/>
    <w:rsid w:val="00332662"/>
    <w:rsid w:val="00332CF5"/>
    <w:rsid w:val="00334025"/>
    <w:rsid w:val="00337AE5"/>
    <w:rsid w:val="00345EA5"/>
    <w:rsid w:val="00350978"/>
    <w:rsid w:val="00355060"/>
    <w:rsid w:val="00363070"/>
    <w:rsid w:val="00363875"/>
    <w:rsid w:val="00366026"/>
    <w:rsid w:val="00371169"/>
    <w:rsid w:val="00384C27"/>
    <w:rsid w:val="003B3EDE"/>
    <w:rsid w:val="003B5617"/>
    <w:rsid w:val="003C0A8A"/>
    <w:rsid w:val="003C1E9E"/>
    <w:rsid w:val="003D04B2"/>
    <w:rsid w:val="003D350D"/>
    <w:rsid w:val="003D760E"/>
    <w:rsid w:val="003E45F3"/>
    <w:rsid w:val="003F1177"/>
    <w:rsid w:val="003F2D59"/>
    <w:rsid w:val="003F6217"/>
    <w:rsid w:val="004076E3"/>
    <w:rsid w:val="00410A9A"/>
    <w:rsid w:val="00412AE7"/>
    <w:rsid w:val="00413528"/>
    <w:rsid w:val="00414C0E"/>
    <w:rsid w:val="0041558A"/>
    <w:rsid w:val="00420FC4"/>
    <w:rsid w:val="00421B1A"/>
    <w:rsid w:val="00421C5B"/>
    <w:rsid w:val="00422FB8"/>
    <w:rsid w:val="004231F9"/>
    <w:rsid w:val="004238DC"/>
    <w:rsid w:val="00430035"/>
    <w:rsid w:val="00431579"/>
    <w:rsid w:val="00441ED2"/>
    <w:rsid w:val="00451FCA"/>
    <w:rsid w:val="00456B34"/>
    <w:rsid w:val="00464607"/>
    <w:rsid w:val="00465DF9"/>
    <w:rsid w:val="0047336F"/>
    <w:rsid w:val="004822A1"/>
    <w:rsid w:val="004864C8"/>
    <w:rsid w:val="004944AD"/>
    <w:rsid w:val="00494A09"/>
    <w:rsid w:val="004A3E83"/>
    <w:rsid w:val="004A6ECD"/>
    <w:rsid w:val="004B4ED8"/>
    <w:rsid w:val="004B6488"/>
    <w:rsid w:val="004C0782"/>
    <w:rsid w:val="004C1CEE"/>
    <w:rsid w:val="004C390C"/>
    <w:rsid w:val="004C63CC"/>
    <w:rsid w:val="004D0E16"/>
    <w:rsid w:val="004D1262"/>
    <w:rsid w:val="004E417A"/>
    <w:rsid w:val="004E4243"/>
    <w:rsid w:val="004E6556"/>
    <w:rsid w:val="004F51DE"/>
    <w:rsid w:val="005113BD"/>
    <w:rsid w:val="005145B7"/>
    <w:rsid w:val="005300A2"/>
    <w:rsid w:val="00532018"/>
    <w:rsid w:val="00536DDB"/>
    <w:rsid w:val="00542273"/>
    <w:rsid w:val="00553422"/>
    <w:rsid w:val="00565869"/>
    <w:rsid w:val="00572E34"/>
    <w:rsid w:val="005741E6"/>
    <w:rsid w:val="00574B48"/>
    <w:rsid w:val="00576359"/>
    <w:rsid w:val="005822EF"/>
    <w:rsid w:val="00582ACC"/>
    <w:rsid w:val="005861AB"/>
    <w:rsid w:val="005906B9"/>
    <w:rsid w:val="00591CA3"/>
    <w:rsid w:val="005921D1"/>
    <w:rsid w:val="005A63AE"/>
    <w:rsid w:val="005D7409"/>
    <w:rsid w:val="005E065F"/>
    <w:rsid w:val="005F0A1F"/>
    <w:rsid w:val="005F0FAA"/>
    <w:rsid w:val="005F36D4"/>
    <w:rsid w:val="005F3FB2"/>
    <w:rsid w:val="005F4EB6"/>
    <w:rsid w:val="00603208"/>
    <w:rsid w:val="006053DD"/>
    <w:rsid w:val="00606C41"/>
    <w:rsid w:val="0062189A"/>
    <w:rsid w:val="006240AE"/>
    <w:rsid w:val="00634479"/>
    <w:rsid w:val="0063493C"/>
    <w:rsid w:val="006370F2"/>
    <w:rsid w:val="00650C70"/>
    <w:rsid w:val="00654C8A"/>
    <w:rsid w:val="0066601D"/>
    <w:rsid w:val="00673435"/>
    <w:rsid w:val="00675E0D"/>
    <w:rsid w:val="00675FFB"/>
    <w:rsid w:val="00677576"/>
    <w:rsid w:val="00685E26"/>
    <w:rsid w:val="00686F6E"/>
    <w:rsid w:val="006A0D94"/>
    <w:rsid w:val="006A243A"/>
    <w:rsid w:val="006A65A2"/>
    <w:rsid w:val="006A703E"/>
    <w:rsid w:val="006B1D87"/>
    <w:rsid w:val="006B20F4"/>
    <w:rsid w:val="006B37C1"/>
    <w:rsid w:val="006B5100"/>
    <w:rsid w:val="006C12C3"/>
    <w:rsid w:val="006C70DC"/>
    <w:rsid w:val="006D041F"/>
    <w:rsid w:val="006D0E9D"/>
    <w:rsid w:val="006D2707"/>
    <w:rsid w:val="006D314C"/>
    <w:rsid w:val="006E3031"/>
    <w:rsid w:val="006F0475"/>
    <w:rsid w:val="006F0EDA"/>
    <w:rsid w:val="006F3611"/>
    <w:rsid w:val="00702B7A"/>
    <w:rsid w:val="007115D4"/>
    <w:rsid w:val="00715EF5"/>
    <w:rsid w:val="00720210"/>
    <w:rsid w:val="00722FFE"/>
    <w:rsid w:val="00734D34"/>
    <w:rsid w:val="00741B92"/>
    <w:rsid w:val="007430D7"/>
    <w:rsid w:val="00752E54"/>
    <w:rsid w:val="007560BC"/>
    <w:rsid w:val="007575E6"/>
    <w:rsid w:val="00767A4F"/>
    <w:rsid w:val="007706A4"/>
    <w:rsid w:val="0077184D"/>
    <w:rsid w:val="00784A7F"/>
    <w:rsid w:val="00785814"/>
    <w:rsid w:val="00785D7B"/>
    <w:rsid w:val="007907C9"/>
    <w:rsid w:val="00796F1C"/>
    <w:rsid w:val="007A23E8"/>
    <w:rsid w:val="007A36F6"/>
    <w:rsid w:val="007A48A0"/>
    <w:rsid w:val="007A4F89"/>
    <w:rsid w:val="007A5BB7"/>
    <w:rsid w:val="007A7A32"/>
    <w:rsid w:val="007B1159"/>
    <w:rsid w:val="007B296C"/>
    <w:rsid w:val="007B7F1E"/>
    <w:rsid w:val="007C28D5"/>
    <w:rsid w:val="007D1477"/>
    <w:rsid w:val="007D3863"/>
    <w:rsid w:val="007E004E"/>
    <w:rsid w:val="007F0943"/>
    <w:rsid w:val="007F19D4"/>
    <w:rsid w:val="007F3320"/>
    <w:rsid w:val="007F5CF3"/>
    <w:rsid w:val="00801AAA"/>
    <w:rsid w:val="00804BAA"/>
    <w:rsid w:val="008054EC"/>
    <w:rsid w:val="00811FA8"/>
    <w:rsid w:val="00814858"/>
    <w:rsid w:val="00817752"/>
    <w:rsid w:val="008302A7"/>
    <w:rsid w:val="00830611"/>
    <w:rsid w:val="00832C20"/>
    <w:rsid w:val="00835820"/>
    <w:rsid w:val="0084128C"/>
    <w:rsid w:val="00842302"/>
    <w:rsid w:val="008444B3"/>
    <w:rsid w:val="00846F88"/>
    <w:rsid w:val="00854427"/>
    <w:rsid w:val="00862C39"/>
    <w:rsid w:val="00862D89"/>
    <w:rsid w:val="008726B6"/>
    <w:rsid w:val="00890495"/>
    <w:rsid w:val="00892EF7"/>
    <w:rsid w:val="00896316"/>
    <w:rsid w:val="008B4636"/>
    <w:rsid w:val="008B70DA"/>
    <w:rsid w:val="008B7754"/>
    <w:rsid w:val="008C084C"/>
    <w:rsid w:val="008C34D6"/>
    <w:rsid w:val="008D5702"/>
    <w:rsid w:val="008E4E8B"/>
    <w:rsid w:val="008E60EE"/>
    <w:rsid w:val="008E7F3B"/>
    <w:rsid w:val="008F030B"/>
    <w:rsid w:val="009109B5"/>
    <w:rsid w:val="0091753C"/>
    <w:rsid w:val="00923CB7"/>
    <w:rsid w:val="00925B9A"/>
    <w:rsid w:val="00926852"/>
    <w:rsid w:val="00931063"/>
    <w:rsid w:val="0093352F"/>
    <w:rsid w:val="00935CBB"/>
    <w:rsid w:val="009444AD"/>
    <w:rsid w:val="00962EBC"/>
    <w:rsid w:val="00966FE2"/>
    <w:rsid w:val="00967E3A"/>
    <w:rsid w:val="00973523"/>
    <w:rsid w:val="0097363C"/>
    <w:rsid w:val="009972D9"/>
    <w:rsid w:val="009976C4"/>
    <w:rsid w:val="009A437B"/>
    <w:rsid w:val="009B0A07"/>
    <w:rsid w:val="009B4B80"/>
    <w:rsid w:val="009C3F50"/>
    <w:rsid w:val="009D1C9E"/>
    <w:rsid w:val="009D28BC"/>
    <w:rsid w:val="009F4ADB"/>
    <w:rsid w:val="009F5484"/>
    <w:rsid w:val="009F72B4"/>
    <w:rsid w:val="00A00A0E"/>
    <w:rsid w:val="00A23045"/>
    <w:rsid w:val="00A23F1E"/>
    <w:rsid w:val="00A251AE"/>
    <w:rsid w:val="00A31A26"/>
    <w:rsid w:val="00A40315"/>
    <w:rsid w:val="00A45B19"/>
    <w:rsid w:val="00A55896"/>
    <w:rsid w:val="00A607B7"/>
    <w:rsid w:val="00A82478"/>
    <w:rsid w:val="00A85F87"/>
    <w:rsid w:val="00A91277"/>
    <w:rsid w:val="00A9239A"/>
    <w:rsid w:val="00A95A55"/>
    <w:rsid w:val="00AC2119"/>
    <w:rsid w:val="00AC712B"/>
    <w:rsid w:val="00AD37C2"/>
    <w:rsid w:val="00AF24A8"/>
    <w:rsid w:val="00AF3DEF"/>
    <w:rsid w:val="00AF4558"/>
    <w:rsid w:val="00B00A6B"/>
    <w:rsid w:val="00B00D60"/>
    <w:rsid w:val="00B03EA4"/>
    <w:rsid w:val="00B13047"/>
    <w:rsid w:val="00B14072"/>
    <w:rsid w:val="00B15938"/>
    <w:rsid w:val="00B201D4"/>
    <w:rsid w:val="00B207B1"/>
    <w:rsid w:val="00B20D6B"/>
    <w:rsid w:val="00B21C6B"/>
    <w:rsid w:val="00B2336B"/>
    <w:rsid w:val="00B3666E"/>
    <w:rsid w:val="00B378D4"/>
    <w:rsid w:val="00B42990"/>
    <w:rsid w:val="00B4452F"/>
    <w:rsid w:val="00B44BED"/>
    <w:rsid w:val="00B4652D"/>
    <w:rsid w:val="00B52653"/>
    <w:rsid w:val="00B55F6A"/>
    <w:rsid w:val="00B60112"/>
    <w:rsid w:val="00B635CC"/>
    <w:rsid w:val="00B637FA"/>
    <w:rsid w:val="00B64FDC"/>
    <w:rsid w:val="00B700EC"/>
    <w:rsid w:val="00B71C21"/>
    <w:rsid w:val="00B76F87"/>
    <w:rsid w:val="00B81792"/>
    <w:rsid w:val="00B82F90"/>
    <w:rsid w:val="00B83523"/>
    <w:rsid w:val="00B835EB"/>
    <w:rsid w:val="00B84D5A"/>
    <w:rsid w:val="00B92B3D"/>
    <w:rsid w:val="00B95083"/>
    <w:rsid w:val="00B97D35"/>
    <w:rsid w:val="00BA20DD"/>
    <w:rsid w:val="00BA5BF0"/>
    <w:rsid w:val="00BA69F2"/>
    <w:rsid w:val="00BB31A8"/>
    <w:rsid w:val="00BC6E21"/>
    <w:rsid w:val="00BD0C5E"/>
    <w:rsid w:val="00BD7434"/>
    <w:rsid w:val="00BE488E"/>
    <w:rsid w:val="00C0161D"/>
    <w:rsid w:val="00C1088D"/>
    <w:rsid w:val="00C127EA"/>
    <w:rsid w:val="00C278BA"/>
    <w:rsid w:val="00C430E0"/>
    <w:rsid w:val="00C57633"/>
    <w:rsid w:val="00C7674E"/>
    <w:rsid w:val="00C84606"/>
    <w:rsid w:val="00C877BC"/>
    <w:rsid w:val="00C97B1B"/>
    <w:rsid w:val="00CB0314"/>
    <w:rsid w:val="00CB0843"/>
    <w:rsid w:val="00CB166F"/>
    <w:rsid w:val="00CD1E55"/>
    <w:rsid w:val="00CD1FD5"/>
    <w:rsid w:val="00CD4374"/>
    <w:rsid w:val="00CD61D7"/>
    <w:rsid w:val="00CE4E3C"/>
    <w:rsid w:val="00CE5F6F"/>
    <w:rsid w:val="00D00B9E"/>
    <w:rsid w:val="00D01D81"/>
    <w:rsid w:val="00D04D02"/>
    <w:rsid w:val="00D052D1"/>
    <w:rsid w:val="00D12F32"/>
    <w:rsid w:val="00D13621"/>
    <w:rsid w:val="00D15F8F"/>
    <w:rsid w:val="00D21679"/>
    <w:rsid w:val="00D323A4"/>
    <w:rsid w:val="00D352C4"/>
    <w:rsid w:val="00D440BE"/>
    <w:rsid w:val="00D51F28"/>
    <w:rsid w:val="00D54963"/>
    <w:rsid w:val="00D57380"/>
    <w:rsid w:val="00D61635"/>
    <w:rsid w:val="00D61BB1"/>
    <w:rsid w:val="00D658FD"/>
    <w:rsid w:val="00D743E3"/>
    <w:rsid w:val="00D75E12"/>
    <w:rsid w:val="00D7794F"/>
    <w:rsid w:val="00D837A0"/>
    <w:rsid w:val="00D83B9A"/>
    <w:rsid w:val="00D83E3B"/>
    <w:rsid w:val="00D961EF"/>
    <w:rsid w:val="00DA5ED8"/>
    <w:rsid w:val="00DB1EE3"/>
    <w:rsid w:val="00DC5157"/>
    <w:rsid w:val="00DC6AA6"/>
    <w:rsid w:val="00DD0284"/>
    <w:rsid w:val="00DD1157"/>
    <w:rsid w:val="00DD2078"/>
    <w:rsid w:val="00DD218C"/>
    <w:rsid w:val="00DD2C0B"/>
    <w:rsid w:val="00DE312B"/>
    <w:rsid w:val="00DE3860"/>
    <w:rsid w:val="00DE3E31"/>
    <w:rsid w:val="00DE4120"/>
    <w:rsid w:val="00DF0B6D"/>
    <w:rsid w:val="00DF28A6"/>
    <w:rsid w:val="00DF3D2F"/>
    <w:rsid w:val="00DF6A35"/>
    <w:rsid w:val="00DF6B83"/>
    <w:rsid w:val="00E01B97"/>
    <w:rsid w:val="00E0525D"/>
    <w:rsid w:val="00E06D69"/>
    <w:rsid w:val="00E107EE"/>
    <w:rsid w:val="00E129C7"/>
    <w:rsid w:val="00E23B16"/>
    <w:rsid w:val="00E35B53"/>
    <w:rsid w:val="00E3657C"/>
    <w:rsid w:val="00E409A6"/>
    <w:rsid w:val="00E44873"/>
    <w:rsid w:val="00E50DD8"/>
    <w:rsid w:val="00E51CB7"/>
    <w:rsid w:val="00E677A9"/>
    <w:rsid w:val="00E73404"/>
    <w:rsid w:val="00E75291"/>
    <w:rsid w:val="00E75E17"/>
    <w:rsid w:val="00E76C9C"/>
    <w:rsid w:val="00E85F55"/>
    <w:rsid w:val="00EB1F85"/>
    <w:rsid w:val="00EB4412"/>
    <w:rsid w:val="00EB456B"/>
    <w:rsid w:val="00EB79F2"/>
    <w:rsid w:val="00EB7E7C"/>
    <w:rsid w:val="00ED0153"/>
    <w:rsid w:val="00ED1603"/>
    <w:rsid w:val="00ED66C1"/>
    <w:rsid w:val="00EE0D18"/>
    <w:rsid w:val="00F020AE"/>
    <w:rsid w:val="00F0375F"/>
    <w:rsid w:val="00F10F1A"/>
    <w:rsid w:val="00F137B3"/>
    <w:rsid w:val="00F16A68"/>
    <w:rsid w:val="00F1767E"/>
    <w:rsid w:val="00F24C71"/>
    <w:rsid w:val="00F2500A"/>
    <w:rsid w:val="00F31A8A"/>
    <w:rsid w:val="00F35754"/>
    <w:rsid w:val="00F40F3C"/>
    <w:rsid w:val="00F419AB"/>
    <w:rsid w:val="00F56163"/>
    <w:rsid w:val="00F60432"/>
    <w:rsid w:val="00F70C9E"/>
    <w:rsid w:val="00F77C63"/>
    <w:rsid w:val="00F83D19"/>
    <w:rsid w:val="00F8634B"/>
    <w:rsid w:val="00FA1E73"/>
    <w:rsid w:val="00FB25DE"/>
    <w:rsid w:val="00FC45C3"/>
    <w:rsid w:val="00FC783A"/>
    <w:rsid w:val="00FD332D"/>
    <w:rsid w:val="00FE6638"/>
    <w:rsid w:val="00FF070C"/>
    <w:rsid w:val="00FF33BA"/>
    <w:rsid w:val="00FF3952"/>
    <w:rsid w:val="00FF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390F7AD"/>
  <w15:chartTrackingRefBased/>
  <w15:docId w15:val="{4F45DAC9-F6C2-0340-A5E3-4F03F0A2E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6F87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/>
      <w:jc w:val="both"/>
    </w:pPr>
    <w:rPr>
      <w:rFonts w:ascii="Tahoma" w:hAnsi="Tahoma" w:cs="Tahoma"/>
      <w:lang w:eastAsia="en-US"/>
    </w:rPr>
  </w:style>
  <w:style w:type="paragraph" w:styleId="Heading1">
    <w:name w:val="heading 1"/>
    <w:basedOn w:val="Heading0"/>
    <w:next w:val="BodyText"/>
    <w:qFormat/>
    <w:rsid w:val="00332CF5"/>
    <w:pPr>
      <w:keepNext/>
      <w:numPr>
        <w:ilvl w:val="1"/>
      </w:numPr>
      <w:jc w:val="left"/>
      <w:outlineLvl w:val="0"/>
    </w:pPr>
    <w:rPr>
      <w:b/>
      <w:caps/>
      <w:vanish w:val="0"/>
      <w:color w:val="auto"/>
    </w:rPr>
  </w:style>
  <w:style w:type="paragraph" w:styleId="Heading2">
    <w:name w:val="heading 2"/>
    <w:basedOn w:val="Heading1"/>
    <w:next w:val="BodyText"/>
    <w:qFormat/>
    <w:rsid w:val="00332CF5"/>
    <w:pPr>
      <w:numPr>
        <w:ilvl w:val="2"/>
      </w:numPr>
      <w:outlineLvl w:val="1"/>
    </w:pPr>
    <w:rPr>
      <w:caps w:val="0"/>
    </w:rPr>
  </w:style>
  <w:style w:type="paragraph" w:styleId="Heading3">
    <w:name w:val="heading 3"/>
    <w:basedOn w:val="Heading2"/>
    <w:next w:val="BodyText"/>
    <w:qFormat/>
    <w:rsid w:val="00332CF5"/>
    <w:pPr>
      <w:keepNext w:val="0"/>
      <w:numPr>
        <w:ilvl w:val="3"/>
      </w:numPr>
      <w:jc w:val="both"/>
      <w:outlineLvl w:val="2"/>
    </w:pPr>
    <w:rPr>
      <w:b w:val="0"/>
    </w:rPr>
  </w:style>
  <w:style w:type="paragraph" w:styleId="Heading4">
    <w:name w:val="heading 4"/>
    <w:basedOn w:val="Heading3"/>
    <w:next w:val="BodyText"/>
    <w:qFormat/>
    <w:rsid w:val="00B81792"/>
    <w:pPr>
      <w:numPr>
        <w:ilvl w:val="5"/>
      </w:numPr>
      <w:outlineLvl w:val="3"/>
    </w:pPr>
  </w:style>
  <w:style w:type="paragraph" w:styleId="Heading5">
    <w:name w:val="heading 5"/>
    <w:basedOn w:val="Heading4"/>
    <w:next w:val="BodyText"/>
    <w:qFormat/>
    <w:rsid w:val="00B81792"/>
    <w:pPr>
      <w:numPr>
        <w:ilvl w:val="6"/>
      </w:numPr>
      <w:outlineLvl w:val="4"/>
    </w:pPr>
  </w:style>
  <w:style w:type="paragraph" w:styleId="Heading6">
    <w:name w:val="heading 6"/>
    <w:basedOn w:val="Heading5"/>
    <w:next w:val="BodyText"/>
    <w:qFormat/>
    <w:rsid w:val="00B81792"/>
    <w:pPr>
      <w:numPr>
        <w:ilvl w:val="7"/>
      </w:numPr>
      <w:outlineLvl w:val="5"/>
    </w:pPr>
  </w:style>
  <w:style w:type="paragraph" w:styleId="Heading7">
    <w:name w:val="heading 7"/>
    <w:basedOn w:val="Heading6"/>
    <w:next w:val="BodyText"/>
    <w:qFormat/>
    <w:rsid w:val="00B81792"/>
    <w:pPr>
      <w:numPr>
        <w:ilvl w:val="8"/>
      </w:numPr>
      <w:outlineLvl w:val="6"/>
    </w:pPr>
  </w:style>
  <w:style w:type="paragraph" w:styleId="Heading8">
    <w:name w:val="heading 8"/>
    <w:basedOn w:val="BodyText"/>
    <w:next w:val="BodyText"/>
    <w:qFormat/>
    <w:rsid w:val="002802C0"/>
    <w:pPr>
      <w:outlineLvl w:val="7"/>
    </w:pPr>
  </w:style>
  <w:style w:type="paragraph" w:styleId="Heading9">
    <w:name w:val="heading 9"/>
    <w:basedOn w:val="BodyText"/>
    <w:next w:val="BodyText"/>
    <w:qFormat/>
    <w:rsid w:val="002802C0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0">
    <w:name w:val="Heading 0"/>
    <w:basedOn w:val="BodyText"/>
    <w:next w:val="BodyText"/>
    <w:rsid w:val="00256482"/>
    <w:pPr>
      <w:numPr>
        <w:numId w:val="12"/>
      </w:numPr>
      <w:suppressAutoHyphens/>
    </w:pPr>
    <w:rPr>
      <w:vanish/>
      <w:color w:val="FF0000"/>
    </w:rPr>
  </w:style>
  <w:style w:type="paragraph" w:styleId="BodyText">
    <w:name w:val="Body Text"/>
    <w:rsid w:val="00B76F87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pacing w:before="240"/>
      <w:ind w:left="907"/>
      <w:jc w:val="both"/>
    </w:pPr>
    <w:rPr>
      <w:rFonts w:ascii="Tahoma" w:hAnsi="Tahoma" w:cs="Tahoma"/>
      <w:lang w:eastAsia="en-US"/>
    </w:rPr>
  </w:style>
  <w:style w:type="paragraph" w:customStyle="1" w:styleId="AppendixTitle">
    <w:name w:val="Appendix Title"/>
    <w:basedOn w:val="BodyText"/>
    <w:next w:val="BodyText"/>
    <w:rsid w:val="008054EC"/>
    <w:pPr>
      <w:keepNext/>
      <w:spacing w:before="0" w:after="120"/>
      <w:ind w:left="0"/>
      <w:jc w:val="center"/>
    </w:pPr>
    <w:rPr>
      <w:b/>
    </w:rPr>
  </w:style>
  <w:style w:type="paragraph" w:customStyle="1" w:styleId="AppendixNumbering">
    <w:name w:val="Appendix Numbering"/>
    <w:basedOn w:val="BodyText"/>
    <w:next w:val="AppendixTitle"/>
    <w:rsid w:val="008054EC"/>
    <w:pPr>
      <w:keepNext/>
      <w:numPr>
        <w:numId w:val="14"/>
      </w:numPr>
      <w:tabs>
        <w:tab w:val="clear" w:pos="907"/>
      </w:tabs>
      <w:spacing w:before="120"/>
      <w:jc w:val="center"/>
    </w:pPr>
    <w:rPr>
      <w:b/>
    </w:rPr>
  </w:style>
  <w:style w:type="paragraph" w:customStyle="1" w:styleId="Attestation">
    <w:name w:val="Attestation"/>
    <w:basedOn w:val="BodyText"/>
    <w:rsid w:val="001D798F"/>
    <w:pPr>
      <w:keepNext/>
      <w:spacing w:before="0"/>
      <w:ind w:left="0"/>
      <w:jc w:val="left"/>
    </w:pPr>
  </w:style>
  <w:style w:type="paragraph" w:styleId="BalloonText">
    <w:name w:val="Balloon Text"/>
    <w:basedOn w:val="Normal"/>
    <w:semiHidden/>
    <w:rsid w:val="002802C0"/>
    <w:pPr>
      <w:tabs>
        <w:tab w:val="clear" w:pos="1644"/>
        <w:tab w:val="left" w:pos="1627"/>
        <w:tab w:val="left" w:pos="2347"/>
        <w:tab w:val="left" w:pos="3067"/>
        <w:tab w:val="left" w:pos="3788"/>
        <w:tab w:val="left" w:pos="4508"/>
        <w:tab w:val="left" w:pos="5228"/>
      </w:tabs>
    </w:pPr>
    <w:rPr>
      <w:sz w:val="16"/>
      <w:szCs w:val="16"/>
    </w:rPr>
  </w:style>
  <w:style w:type="paragraph" w:customStyle="1" w:styleId="HeadingPlain">
    <w:name w:val="Heading Plain"/>
    <w:basedOn w:val="BodyText"/>
    <w:next w:val="BodyText"/>
    <w:rsid w:val="00603208"/>
    <w:pPr>
      <w:keepNext/>
      <w:ind w:left="0"/>
      <w:jc w:val="left"/>
    </w:pPr>
    <w:rPr>
      <w:b/>
    </w:rPr>
  </w:style>
  <w:style w:type="paragraph" w:customStyle="1" w:styleId="Parties">
    <w:name w:val="Parties"/>
    <w:basedOn w:val="BodyText"/>
    <w:rsid w:val="00935CBB"/>
    <w:pPr>
      <w:numPr>
        <w:numId w:val="15"/>
      </w:numPr>
    </w:pPr>
  </w:style>
  <w:style w:type="paragraph" w:customStyle="1" w:styleId="Background">
    <w:name w:val="Background"/>
    <w:basedOn w:val="BodyText"/>
    <w:rsid w:val="00785814"/>
    <w:pPr>
      <w:numPr>
        <w:numId w:val="16"/>
      </w:numPr>
    </w:pPr>
  </w:style>
  <w:style w:type="paragraph" w:customStyle="1" w:styleId="Bullet">
    <w:name w:val="Bullet"/>
    <w:basedOn w:val="BodyText"/>
    <w:rsid w:val="007B7F1E"/>
    <w:pPr>
      <w:numPr>
        <w:numId w:val="1"/>
      </w:numPr>
    </w:pPr>
  </w:style>
  <w:style w:type="paragraph" w:customStyle="1" w:styleId="Contents">
    <w:name w:val="Contents"/>
    <w:basedOn w:val="BodyText"/>
    <w:rsid w:val="001D798F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1134"/>
        <w:tab w:val="right" w:pos="8312"/>
      </w:tabs>
      <w:spacing w:after="240"/>
      <w:ind w:left="0"/>
    </w:pPr>
    <w:rPr>
      <w:b/>
    </w:rPr>
  </w:style>
  <w:style w:type="paragraph" w:customStyle="1" w:styleId="ContentsTitle">
    <w:name w:val="Contents Title"/>
    <w:basedOn w:val="Contents"/>
    <w:next w:val="Contents"/>
    <w:rsid w:val="001D798F"/>
    <w:pPr>
      <w:keepNext/>
      <w:jc w:val="center"/>
    </w:pPr>
  </w:style>
  <w:style w:type="paragraph" w:customStyle="1" w:styleId="Execution">
    <w:name w:val="Execution"/>
    <w:basedOn w:val="Attestation"/>
    <w:rsid w:val="00B76F87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3459"/>
        <w:tab w:val="left" w:pos="3686"/>
      </w:tabs>
    </w:pPr>
  </w:style>
  <w:style w:type="paragraph" w:customStyle="1" w:styleId="ExecutionTitle">
    <w:name w:val="Execution Title"/>
    <w:basedOn w:val="BodyText"/>
    <w:next w:val="Execution"/>
    <w:rsid w:val="008054EC"/>
    <w:pPr>
      <w:keepNext/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</w:tabs>
      <w:spacing w:after="240"/>
      <w:ind w:left="0"/>
      <w:jc w:val="center"/>
    </w:pPr>
    <w:rPr>
      <w:b/>
    </w:rPr>
  </w:style>
  <w:style w:type="paragraph" w:styleId="Footer">
    <w:name w:val="footer"/>
    <w:basedOn w:val="BodyText"/>
    <w:rsid w:val="00B97D35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0"/>
        <w:tab w:val="center" w:pos="4156"/>
        <w:tab w:val="right" w:pos="8324"/>
      </w:tabs>
      <w:spacing w:before="0"/>
      <w:ind w:left="0"/>
    </w:pPr>
    <w:rPr>
      <w:sz w:val="16"/>
    </w:rPr>
  </w:style>
  <w:style w:type="character" w:styleId="FootnoteReference">
    <w:name w:val="footnote reference"/>
    <w:rsid w:val="00A9239A"/>
    <w:rPr>
      <w:vertAlign w:val="superscript"/>
    </w:rPr>
  </w:style>
  <w:style w:type="paragraph" w:styleId="FootnoteText">
    <w:name w:val="footnote text"/>
    <w:basedOn w:val="Normal"/>
    <w:rsid w:val="00E23B16"/>
    <w:pPr>
      <w:tabs>
        <w:tab w:val="left" w:pos="454"/>
      </w:tabs>
      <w:spacing w:before="120"/>
      <w:ind w:left="454" w:hanging="454"/>
      <w:jc w:val="left"/>
    </w:pPr>
    <w:rPr>
      <w:sz w:val="16"/>
    </w:rPr>
  </w:style>
  <w:style w:type="paragraph" w:customStyle="1" w:styleId="FrontSheet">
    <w:name w:val="Front Sheet"/>
    <w:basedOn w:val="BodyText"/>
    <w:rsid w:val="002802C0"/>
    <w:pPr>
      <w:spacing w:before="0"/>
      <w:ind w:left="0"/>
      <w:jc w:val="center"/>
    </w:pPr>
  </w:style>
  <w:style w:type="paragraph" w:customStyle="1" w:styleId="FrontSheetBold">
    <w:name w:val="Front Sheet Bold"/>
    <w:basedOn w:val="FrontSheet"/>
    <w:rsid w:val="001206F1"/>
    <w:rPr>
      <w:b/>
    </w:rPr>
  </w:style>
  <w:style w:type="paragraph" w:customStyle="1" w:styleId="Guidance">
    <w:name w:val="Guidance"/>
    <w:basedOn w:val="BodyText"/>
    <w:rsid w:val="002802C0"/>
    <w:pPr>
      <w:ind w:left="0"/>
    </w:pPr>
    <w:rPr>
      <w:i/>
      <w:vanish/>
      <w:color w:val="FF0000"/>
    </w:rPr>
  </w:style>
  <w:style w:type="paragraph" w:customStyle="1" w:styleId="Heading1Plain">
    <w:name w:val="Heading 1 Plain"/>
    <w:basedOn w:val="Heading1"/>
    <w:next w:val="BodyText"/>
    <w:rsid w:val="00332CF5"/>
    <w:pPr>
      <w:keepNext w:val="0"/>
      <w:jc w:val="both"/>
    </w:pPr>
    <w:rPr>
      <w:b w:val="0"/>
      <w:caps w:val="0"/>
    </w:rPr>
  </w:style>
  <w:style w:type="paragraph" w:styleId="Header">
    <w:name w:val="header"/>
    <w:basedOn w:val="BodyText"/>
    <w:rsid w:val="00B97D35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0"/>
        <w:tab w:val="right" w:pos="8324"/>
      </w:tabs>
      <w:spacing w:before="0"/>
      <w:ind w:left="0"/>
      <w:jc w:val="right"/>
    </w:pPr>
    <w:rPr>
      <w:sz w:val="16"/>
    </w:rPr>
  </w:style>
  <w:style w:type="paragraph" w:customStyle="1" w:styleId="HeadingList">
    <w:name w:val="Heading List"/>
    <w:basedOn w:val="Heading0"/>
    <w:semiHidden/>
    <w:rsid w:val="00256482"/>
    <w:pPr>
      <w:numPr>
        <w:ilvl w:val="4"/>
      </w:numPr>
    </w:pPr>
  </w:style>
  <w:style w:type="character" w:customStyle="1" w:styleId="ItalicFields">
    <w:name w:val="Italic Fields"/>
    <w:semiHidden/>
    <w:rsid w:val="002802C0"/>
    <w:rPr>
      <w:i/>
    </w:rPr>
  </w:style>
  <w:style w:type="paragraph" w:styleId="ListBullet">
    <w:name w:val="List Bullet"/>
    <w:basedOn w:val="BodyText"/>
    <w:rsid w:val="001D6981"/>
    <w:pPr>
      <w:numPr>
        <w:numId w:val="2"/>
      </w:numPr>
    </w:pPr>
  </w:style>
  <w:style w:type="paragraph" w:styleId="ListBullet2">
    <w:name w:val="List Bullet 2"/>
    <w:basedOn w:val="ListBullet"/>
    <w:rsid w:val="001D6981"/>
    <w:pPr>
      <w:numPr>
        <w:numId w:val="3"/>
      </w:numPr>
    </w:pPr>
  </w:style>
  <w:style w:type="paragraph" w:styleId="ListBullet3">
    <w:name w:val="List Bullet 3"/>
    <w:basedOn w:val="ListBullet2"/>
    <w:rsid w:val="001D6981"/>
    <w:pPr>
      <w:numPr>
        <w:numId w:val="4"/>
      </w:numPr>
    </w:pPr>
  </w:style>
  <w:style w:type="paragraph" w:styleId="ListBullet4">
    <w:name w:val="List Bullet 4"/>
    <w:basedOn w:val="ListBullet3"/>
    <w:rsid w:val="001D6981"/>
    <w:pPr>
      <w:numPr>
        <w:numId w:val="5"/>
      </w:numPr>
    </w:pPr>
  </w:style>
  <w:style w:type="paragraph" w:styleId="ListBullet5">
    <w:name w:val="List Bullet 5"/>
    <w:basedOn w:val="ListBullet4"/>
    <w:rsid w:val="001D6981"/>
    <w:pPr>
      <w:numPr>
        <w:numId w:val="6"/>
      </w:numPr>
    </w:pPr>
  </w:style>
  <w:style w:type="paragraph" w:styleId="ListNumber">
    <w:name w:val="List Number"/>
    <w:basedOn w:val="BodyText"/>
    <w:rsid w:val="00D04D02"/>
    <w:pPr>
      <w:numPr>
        <w:numId w:val="17"/>
      </w:numPr>
    </w:pPr>
  </w:style>
  <w:style w:type="paragraph" w:styleId="ListNumber2">
    <w:name w:val="List Number 2"/>
    <w:basedOn w:val="BodyText"/>
    <w:rsid w:val="00D04D02"/>
    <w:pPr>
      <w:numPr>
        <w:numId w:val="7"/>
      </w:numPr>
      <w:tabs>
        <w:tab w:val="clear" w:pos="907"/>
      </w:tabs>
    </w:pPr>
  </w:style>
  <w:style w:type="paragraph" w:styleId="ListNumber3">
    <w:name w:val="List Number 3"/>
    <w:basedOn w:val="BodyText"/>
    <w:rsid w:val="00D04D02"/>
    <w:pPr>
      <w:numPr>
        <w:numId w:val="8"/>
      </w:numPr>
      <w:tabs>
        <w:tab w:val="clear" w:pos="907"/>
      </w:tabs>
    </w:pPr>
  </w:style>
  <w:style w:type="paragraph" w:styleId="ListNumber4">
    <w:name w:val="List Number 4"/>
    <w:basedOn w:val="BodyText"/>
    <w:rsid w:val="00D04D02"/>
    <w:pPr>
      <w:numPr>
        <w:numId w:val="18"/>
      </w:numPr>
      <w:tabs>
        <w:tab w:val="clear" w:pos="907"/>
        <w:tab w:val="clear" w:pos="1644"/>
      </w:tabs>
    </w:pPr>
  </w:style>
  <w:style w:type="paragraph" w:styleId="ListNumber5">
    <w:name w:val="List Number 5"/>
    <w:basedOn w:val="BodyText"/>
    <w:rsid w:val="00D352C4"/>
    <w:pPr>
      <w:numPr>
        <w:numId w:val="19"/>
      </w:numPr>
      <w:tabs>
        <w:tab w:val="clear" w:pos="907"/>
        <w:tab w:val="clear" w:pos="1644"/>
      </w:tabs>
    </w:pPr>
  </w:style>
  <w:style w:type="paragraph" w:customStyle="1" w:styleId="LRGuidance">
    <w:name w:val="LR Guidance"/>
    <w:basedOn w:val="Normal"/>
    <w:rsid w:val="00F2500A"/>
    <w:pPr>
      <w:suppressAutoHyphens w:val="0"/>
    </w:pPr>
    <w:rPr>
      <w:i/>
      <w:vanish/>
      <w:color w:val="FF0000"/>
    </w:rPr>
  </w:style>
  <w:style w:type="character" w:styleId="PageNumber">
    <w:name w:val="page number"/>
    <w:basedOn w:val="DefaultParagraphFont"/>
    <w:rsid w:val="002802C0"/>
  </w:style>
  <w:style w:type="paragraph" w:customStyle="1" w:styleId="PartTitle">
    <w:name w:val="Part Title"/>
    <w:basedOn w:val="BodyText"/>
    <w:next w:val="BodyText"/>
    <w:rsid w:val="00B4452F"/>
    <w:pPr>
      <w:keepNext/>
      <w:spacing w:before="0" w:after="120"/>
      <w:ind w:left="0"/>
      <w:jc w:val="center"/>
    </w:pPr>
    <w:rPr>
      <w:b/>
    </w:rPr>
  </w:style>
  <w:style w:type="paragraph" w:customStyle="1" w:styleId="PartNumbering">
    <w:name w:val="Part Numbering"/>
    <w:basedOn w:val="BodyText"/>
    <w:next w:val="PartTitle"/>
    <w:rsid w:val="00935CBB"/>
    <w:pPr>
      <w:keepNext/>
      <w:numPr>
        <w:ilvl w:val="1"/>
        <w:numId w:val="13"/>
      </w:numPr>
      <w:tabs>
        <w:tab w:val="clear" w:pos="907"/>
      </w:tabs>
      <w:spacing w:before="120"/>
      <w:jc w:val="center"/>
    </w:pPr>
    <w:rPr>
      <w:b/>
      <w:szCs w:val="24"/>
    </w:rPr>
  </w:style>
  <w:style w:type="paragraph" w:customStyle="1" w:styleId="ScheduleTitle">
    <w:name w:val="Schedule Title"/>
    <w:basedOn w:val="BodyText"/>
    <w:next w:val="BodyText"/>
    <w:rsid w:val="00B4452F"/>
    <w:pPr>
      <w:keepNext/>
      <w:spacing w:before="0" w:after="120"/>
      <w:ind w:left="0"/>
      <w:jc w:val="center"/>
    </w:pPr>
    <w:rPr>
      <w:b/>
    </w:rPr>
  </w:style>
  <w:style w:type="paragraph" w:customStyle="1" w:styleId="ScheduleNumbering">
    <w:name w:val="Schedule Numbering"/>
    <w:basedOn w:val="BodyText"/>
    <w:next w:val="ScheduleTitle"/>
    <w:rsid w:val="00F56163"/>
    <w:pPr>
      <w:keepNext/>
      <w:numPr>
        <w:numId w:val="13"/>
      </w:numPr>
      <w:tabs>
        <w:tab w:val="clear" w:pos="907"/>
      </w:tabs>
      <w:spacing w:before="120"/>
      <w:jc w:val="center"/>
    </w:pPr>
    <w:rPr>
      <w:b/>
      <w:szCs w:val="24"/>
    </w:rPr>
  </w:style>
  <w:style w:type="paragraph" w:customStyle="1" w:styleId="Schedule0">
    <w:name w:val="Schedule 0"/>
    <w:basedOn w:val="BodyText"/>
    <w:next w:val="BodyText"/>
    <w:rsid w:val="00256482"/>
    <w:pPr>
      <w:numPr>
        <w:numId w:val="9"/>
      </w:numPr>
      <w:suppressAutoHyphens/>
    </w:pPr>
    <w:rPr>
      <w:vanish/>
      <w:color w:val="FF0000"/>
    </w:rPr>
  </w:style>
  <w:style w:type="paragraph" w:customStyle="1" w:styleId="Schedule1">
    <w:name w:val="Schedule 1"/>
    <w:basedOn w:val="Schedule0"/>
    <w:next w:val="BodyText"/>
    <w:rsid w:val="00B700EC"/>
    <w:pPr>
      <w:keepNext/>
      <w:numPr>
        <w:ilvl w:val="1"/>
      </w:numPr>
      <w:outlineLvl w:val="0"/>
    </w:pPr>
    <w:rPr>
      <w:b/>
      <w:vanish w:val="0"/>
      <w:color w:val="auto"/>
    </w:rPr>
  </w:style>
  <w:style w:type="paragraph" w:customStyle="1" w:styleId="Schedule2">
    <w:name w:val="Schedule 2"/>
    <w:basedOn w:val="Schedule1"/>
    <w:next w:val="BodyText"/>
    <w:rsid w:val="00854427"/>
    <w:pPr>
      <w:keepNext w:val="0"/>
      <w:numPr>
        <w:ilvl w:val="2"/>
      </w:numPr>
      <w:outlineLvl w:val="1"/>
    </w:pPr>
    <w:rPr>
      <w:b w:val="0"/>
    </w:rPr>
  </w:style>
  <w:style w:type="paragraph" w:customStyle="1" w:styleId="Schedule3">
    <w:name w:val="Schedule 3"/>
    <w:basedOn w:val="Schedule2"/>
    <w:next w:val="BodyText"/>
    <w:rsid w:val="001B0A0E"/>
    <w:pPr>
      <w:numPr>
        <w:ilvl w:val="3"/>
      </w:numPr>
      <w:outlineLvl w:val="2"/>
    </w:pPr>
  </w:style>
  <w:style w:type="paragraph" w:customStyle="1" w:styleId="Schedule4">
    <w:name w:val="Schedule 4"/>
    <w:basedOn w:val="Schedule3"/>
    <w:next w:val="BodyText"/>
    <w:rsid w:val="001B0A0E"/>
    <w:pPr>
      <w:numPr>
        <w:ilvl w:val="5"/>
      </w:numPr>
      <w:outlineLvl w:val="3"/>
    </w:pPr>
  </w:style>
  <w:style w:type="paragraph" w:customStyle="1" w:styleId="Schedule5">
    <w:name w:val="Schedule 5"/>
    <w:basedOn w:val="Schedule4"/>
    <w:next w:val="BodyText"/>
    <w:rsid w:val="001B0A0E"/>
    <w:pPr>
      <w:numPr>
        <w:ilvl w:val="6"/>
      </w:numPr>
      <w:outlineLvl w:val="4"/>
    </w:pPr>
  </w:style>
  <w:style w:type="paragraph" w:customStyle="1" w:styleId="Schedule6">
    <w:name w:val="Schedule 6"/>
    <w:basedOn w:val="Schedule5"/>
    <w:next w:val="BodyText"/>
    <w:rsid w:val="001B0A0E"/>
    <w:pPr>
      <w:numPr>
        <w:ilvl w:val="7"/>
      </w:numPr>
      <w:outlineLvl w:val="5"/>
    </w:pPr>
  </w:style>
  <w:style w:type="paragraph" w:customStyle="1" w:styleId="Schedule7">
    <w:name w:val="Schedule 7"/>
    <w:basedOn w:val="Schedule6"/>
    <w:next w:val="BodyText"/>
    <w:rsid w:val="001B0A0E"/>
    <w:pPr>
      <w:numPr>
        <w:ilvl w:val="8"/>
      </w:numPr>
      <w:outlineLvl w:val="6"/>
    </w:pPr>
  </w:style>
  <w:style w:type="paragraph" w:customStyle="1" w:styleId="ScheduleList">
    <w:name w:val="Schedule List"/>
    <w:basedOn w:val="Schedule0"/>
    <w:next w:val="BodyText"/>
    <w:semiHidden/>
    <w:rsid w:val="00256482"/>
    <w:pPr>
      <w:numPr>
        <w:ilvl w:val="4"/>
      </w:numPr>
      <w:tabs>
        <w:tab w:val="clear" w:pos="2381"/>
      </w:tabs>
    </w:pPr>
  </w:style>
  <w:style w:type="paragraph" w:customStyle="1" w:styleId="Testimonium">
    <w:name w:val="Testimonium"/>
    <w:basedOn w:val="Normal"/>
    <w:rsid w:val="002802C0"/>
    <w:pPr>
      <w:jc w:val="left"/>
    </w:pPr>
    <w:rPr>
      <w:b/>
    </w:rPr>
  </w:style>
  <w:style w:type="paragraph" w:styleId="TOC1">
    <w:name w:val="toc 1"/>
    <w:basedOn w:val="BodyText"/>
    <w:next w:val="Normal"/>
    <w:rsid w:val="007A4F89"/>
    <w:p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  <w:tab w:val="left" w:pos="1134"/>
        <w:tab w:val="right" w:leader="dot" w:pos="8312"/>
      </w:tabs>
      <w:spacing w:before="0"/>
      <w:ind w:left="1134" w:right="284" w:hanging="1134"/>
      <w:jc w:val="left"/>
    </w:pPr>
  </w:style>
  <w:style w:type="paragraph" w:styleId="TOC2">
    <w:name w:val="toc 2"/>
    <w:basedOn w:val="TOC1"/>
    <w:next w:val="Normal"/>
    <w:rsid w:val="00804BAA"/>
  </w:style>
  <w:style w:type="paragraph" w:styleId="TOC3">
    <w:name w:val="toc 3"/>
    <w:basedOn w:val="TOC2"/>
    <w:next w:val="Normal"/>
    <w:semiHidden/>
    <w:rsid w:val="002802C0"/>
    <w:pPr>
      <w:tabs>
        <w:tab w:val="clear" w:pos="8312"/>
        <w:tab w:val="right" w:leader="dot" w:pos="8309"/>
      </w:tabs>
    </w:pPr>
  </w:style>
  <w:style w:type="paragraph" w:styleId="TOC4">
    <w:name w:val="toc 4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5">
    <w:name w:val="toc 5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6">
    <w:name w:val="toc 6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7">
    <w:name w:val="toc 7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8">
    <w:name w:val="toc 8"/>
    <w:basedOn w:val="Normal"/>
    <w:next w:val="Normal"/>
    <w:semiHidden/>
    <w:rsid w:val="002802C0"/>
    <w:pPr>
      <w:tabs>
        <w:tab w:val="left" w:pos="864"/>
        <w:tab w:val="right" w:leader="dot" w:pos="8309"/>
      </w:tabs>
      <w:spacing w:before="0"/>
      <w:ind w:left="864" w:right="1109" w:hanging="864"/>
    </w:pPr>
  </w:style>
  <w:style w:type="paragraph" w:styleId="TOC9">
    <w:name w:val="toc 9"/>
    <w:basedOn w:val="TOC1"/>
    <w:next w:val="Normal"/>
    <w:semiHidden/>
    <w:rsid w:val="00673435"/>
    <w:pPr>
      <w:tabs>
        <w:tab w:val="clear" w:pos="1134"/>
      </w:tabs>
      <w:spacing w:before="120" w:after="120"/>
      <w:ind w:right="0"/>
    </w:pPr>
  </w:style>
  <w:style w:type="character" w:styleId="Hyperlink">
    <w:name w:val="Hyperlink"/>
    <w:rsid w:val="0041558A"/>
    <w:rPr>
      <w:color w:val="0000FF"/>
      <w:u w:val="single"/>
    </w:rPr>
  </w:style>
  <w:style w:type="paragraph" w:customStyle="1" w:styleId="AppendixNoNum">
    <w:name w:val="Appendix NoNum"/>
    <w:basedOn w:val="BodyText"/>
    <w:next w:val="AppendixTitle"/>
    <w:rsid w:val="008054EC"/>
    <w:pPr>
      <w:keepNext/>
      <w:numPr>
        <w:numId w:val="10"/>
      </w:numPr>
      <w:spacing w:before="120"/>
      <w:jc w:val="center"/>
    </w:pPr>
    <w:rPr>
      <w:b/>
    </w:rPr>
  </w:style>
  <w:style w:type="paragraph" w:customStyle="1" w:styleId="ScheduleNoNum">
    <w:name w:val="Schedule NoNum"/>
    <w:basedOn w:val="BodyText"/>
    <w:next w:val="ScheduleTitle"/>
    <w:rsid w:val="00F56163"/>
    <w:pPr>
      <w:keepNext/>
      <w:numPr>
        <w:numId w:val="11"/>
      </w:numPr>
      <w:spacing w:before="120"/>
      <w:jc w:val="center"/>
    </w:pPr>
    <w:rPr>
      <w:b/>
    </w:rPr>
  </w:style>
  <w:style w:type="paragraph" w:customStyle="1" w:styleId="Heading2Plain">
    <w:name w:val="Heading 2 Plain"/>
    <w:basedOn w:val="Heading2"/>
    <w:next w:val="BodyText"/>
    <w:rsid w:val="00332CF5"/>
    <w:pPr>
      <w:keepNext w:val="0"/>
      <w:jc w:val="both"/>
    </w:pPr>
    <w:rPr>
      <w:b w:val="0"/>
    </w:rPr>
  </w:style>
  <w:style w:type="paragraph" w:customStyle="1" w:styleId="DefinedTerm">
    <w:name w:val="Defined Term"/>
    <w:basedOn w:val="BodyText"/>
    <w:rsid w:val="00B207B1"/>
    <w:pPr>
      <w:numPr>
        <w:numId w:val="20"/>
      </w:numPr>
    </w:pPr>
  </w:style>
  <w:style w:type="character" w:customStyle="1" w:styleId="Bold">
    <w:name w:val="Bold"/>
    <w:semiHidden/>
    <w:rsid w:val="006A703E"/>
    <w:rPr>
      <w:b/>
    </w:rPr>
  </w:style>
  <w:style w:type="paragraph" w:customStyle="1" w:styleId="HeaderLandscape">
    <w:name w:val="Header Landscape"/>
    <w:basedOn w:val="Header"/>
    <w:rsid w:val="00B97D35"/>
    <w:pPr>
      <w:tabs>
        <w:tab w:val="clear" w:pos="8324"/>
        <w:tab w:val="right" w:pos="13971"/>
      </w:tabs>
    </w:pPr>
  </w:style>
  <w:style w:type="paragraph" w:customStyle="1" w:styleId="FooterLandscape">
    <w:name w:val="Footer Landscape"/>
    <w:basedOn w:val="Footer"/>
    <w:rsid w:val="00B97D35"/>
    <w:pPr>
      <w:tabs>
        <w:tab w:val="clear" w:pos="4156"/>
        <w:tab w:val="clear" w:pos="8324"/>
        <w:tab w:val="center" w:pos="6980"/>
        <w:tab w:val="right" w:pos="13971"/>
      </w:tabs>
    </w:pPr>
  </w:style>
  <w:style w:type="paragraph" w:styleId="EndnoteText">
    <w:name w:val="endnote text"/>
    <w:basedOn w:val="FootnoteText"/>
    <w:rsid w:val="009C3F50"/>
    <w:rPr>
      <w:i/>
    </w:rPr>
  </w:style>
  <w:style w:type="character" w:styleId="EndnoteReference">
    <w:name w:val="endnote reference"/>
    <w:rsid w:val="00464607"/>
    <w:rPr>
      <w:vertAlign w:val="superscript"/>
    </w:rPr>
  </w:style>
  <w:style w:type="paragraph" w:customStyle="1" w:styleId="DefinedTermList1">
    <w:name w:val="Defined Term List 1"/>
    <w:basedOn w:val="DefinedTerm"/>
    <w:rsid w:val="00B207B1"/>
    <w:pPr>
      <w:numPr>
        <w:ilvl w:val="1"/>
      </w:numPr>
    </w:pPr>
  </w:style>
  <w:style w:type="paragraph" w:customStyle="1" w:styleId="DefinedTermList2">
    <w:name w:val="Defined Term List 2"/>
    <w:basedOn w:val="DefinedTermList1"/>
    <w:rsid w:val="00B207B1"/>
    <w:pPr>
      <w:numPr>
        <w:ilvl w:val="2"/>
      </w:numPr>
    </w:pPr>
  </w:style>
  <w:style w:type="numbering" w:styleId="ArticleSection">
    <w:name w:val="Outline List 3"/>
    <w:basedOn w:val="NoList"/>
    <w:semiHidden/>
    <w:rsid w:val="00256482"/>
    <w:pPr>
      <w:numPr>
        <w:numId w:val="21"/>
      </w:numPr>
    </w:pPr>
  </w:style>
  <w:style w:type="paragraph" w:customStyle="1" w:styleId="Schedule1Plain">
    <w:name w:val="Schedule 1 Plain"/>
    <w:basedOn w:val="Schedule1"/>
    <w:next w:val="BodyText"/>
    <w:rsid w:val="009F72B4"/>
    <w:pPr>
      <w:keepNext w:val="0"/>
    </w:pPr>
    <w:rPr>
      <w:b w:val="0"/>
    </w:rPr>
  </w:style>
  <w:style w:type="character" w:customStyle="1" w:styleId="BoldField">
    <w:name w:val="Bold Field"/>
    <w:semiHidden/>
    <w:rsid w:val="00F10F1A"/>
    <w:rPr>
      <w:b/>
    </w:rPr>
  </w:style>
  <w:style w:type="paragraph" w:customStyle="1" w:styleId="Level1">
    <w:name w:val="Level 1"/>
    <w:basedOn w:val="Normal"/>
    <w:rsid w:val="005F36D4"/>
    <w:pPr>
      <w:numPr>
        <w:numId w:val="23"/>
      </w:numPr>
      <w:tabs>
        <w:tab w:val="clear" w:pos="907"/>
        <w:tab w:val="clear" w:pos="1644"/>
        <w:tab w:val="clear" w:pos="2381"/>
        <w:tab w:val="clear" w:pos="3119"/>
        <w:tab w:val="clear" w:pos="3856"/>
        <w:tab w:val="clear" w:pos="4593"/>
        <w:tab w:val="clear" w:pos="5330"/>
        <w:tab w:val="clear" w:pos="6067"/>
      </w:tabs>
      <w:suppressAutoHyphens w:val="0"/>
      <w:spacing w:before="0"/>
      <w:ind w:left="720" w:hanging="720"/>
      <w:outlineLvl w:val="0"/>
    </w:pPr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semiHidden/>
    <w:rsid w:val="00D75E12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tionNumbering">
    <w:name w:val="Section Numbering"/>
    <w:basedOn w:val="BodyText"/>
    <w:next w:val="SectionTitle"/>
    <w:rsid w:val="004076E3"/>
    <w:pPr>
      <w:keepNext/>
      <w:numPr>
        <w:numId w:val="22"/>
      </w:numPr>
      <w:jc w:val="center"/>
    </w:pPr>
    <w:rPr>
      <w:b/>
    </w:rPr>
  </w:style>
  <w:style w:type="paragraph" w:customStyle="1" w:styleId="SectionTitle">
    <w:name w:val="Section Title"/>
    <w:basedOn w:val="BodyText"/>
    <w:next w:val="BodyText"/>
    <w:rsid w:val="004076E3"/>
    <w:pPr>
      <w:keepNext/>
      <w:spacing w:before="0" w:after="240"/>
      <w:ind w:left="0"/>
      <w:jc w:val="center"/>
    </w:pPr>
    <w:rPr>
      <w:b/>
      <w:caps/>
    </w:rPr>
  </w:style>
  <w:style w:type="character" w:styleId="FollowedHyperlink">
    <w:name w:val="FollowedHyperlink"/>
    <w:rsid w:val="00DD1157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B23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2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asurer@blaca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treasurer@blac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ronson-design.co.uk/website/standingorder.docx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BLP%20Documents\House%20Sty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C603C2-10E9-DE46-A1BA-0047C14C1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House Style.dot</Template>
  <TotalTime>11</TotalTime>
  <Pages>1</Pages>
  <Words>155</Words>
  <Characters>956</Characters>
  <Application>Microsoft Office Word</Application>
  <DocSecurity>0</DocSecurity>
  <Lines>23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1092</CharactersWithSpaces>
  <SharedDoc>false</SharedDoc>
  <HyperlinkBase/>
  <HLinks>
    <vt:vector size="30" baseType="variant">
      <vt:variant>
        <vt:i4>7536641</vt:i4>
      </vt:variant>
      <vt:variant>
        <vt:i4>6</vt:i4>
      </vt:variant>
      <vt:variant>
        <vt:i4>0</vt:i4>
      </vt:variant>
      <vt:variant>
        <vt:i4>5</vt:i4>
      </vt:variant>
      <vt:variant>
        <vt:lpwstr>mailto:M.M.Frabboni@sussex.ac.uk</vt:lpwstr>
      </vt:variant>
      <vt:variant>
        <vt:lpwstr/>
      </vt:variant>
      <vt:variant>
        <vt:i4>3276847</vt:i4>
      </vt:variant>
      <vt:variant>
        <vt:i4>3</vt:i4>
      </vt:variant>
      <vt:variant>
        <vt:i4>0</vt:i4>
      </vt:variant>
      <vt:variant>
        <vt:i4>5</vt:i4>
      </vt:variant>
      <vt:variant>
        <vt:lpwstr>mailto:simon.clark@bristows.com</vt:lpwstr>
      </vt:variant>
      <vt:variant>
        <vt:lpwstr/>
      </vt:variant>
      <vt:variant>
        <vt:i4>2556012</vt:i4>
      </vt:variant>
      <vt:variant>
        <vt:i4>0</vt:i4>
      </vt:variant>
      <vt:variant>
        <vt:i4>0</vt:i4>
      </vt:variant>
      <vt:variant>
        <vt:i4>5</vt:i4>
      </vt:variant>
      <vt:variant>
        <vt:lpwstr>http://bronson-design.co.uk/website/standingorder.docx</vt:lpwstr>
      </vt:variant>
      <vt:variant>
        <vt:lpwstr/>
      </vt:variant>
      <vt:variant>
        <vt:i4>3080297</vt:i4>
      </vt:variant>
      <vt:variant>
        <vt:i4>3482</vt:i4>
      </vt:variant>
      <vt:variant>
        <vt:i4>1025</vt:i4>
      </vt:variant>
      <vt:variant>
        <vt:i4>1</vt:i4>
      </vt:variant>
      <vt:variant>
        <vt:lpwstr>BLACA logo</vt:lpwstr>
      </vt:variant>
      <vt:variant>
        <vt:lpwstr/>
      </vt:variant>
      <vt:variant>
        <vt:i4>5505138</vt:i4>
      </vt:variant>
      <vt:variant>
        <vt:i4>3485</vt:i4>
      </vt:variant>
      <vt:variant>
        <vt:i4>1026</vt:i4>
      </vt:variant>
      <vt:variant>
        <vt:i4>1</vt:i4>
      </vt:variant>
      <vt:variant>
        <vt:lpwstr>copyright 'c'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 </dc:creator>
  <cp:keywords> </cp:keywords>
  <dc:description> </dc:description>
  <cp:lastModifiedBy>Trapova, Alina</cp:lastModifiedBy>
  <cp:revision>12</cp:revision>
  <dcterms:created xsi:type="dcterms:W3CDTF">2022-01-05T09:34:00Z</dcterms:created>
  <dcterms:modified xsi:type="dcterms:W3CDTF">2026-01-15T16:00:00Z</dcterms:modified>
  <cp:category>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2207a54f-30e3-4d2b-872e-3c3a89803a8e</vt:lpwstr>
  </property>
</Properties>
</file>