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64DE8F" w14:textId="775BA179" w:rsidR="006E0335" w:rsidRDefault="006E0335" w:rsidP="006E0335">
      <w:pPr>
        <w:pStyle w:val="Default"/>
        <w:spacing w:line="300" w:lineRule="atLeast"/>
      </w:pPr>
    </w:p>
    <w:p w14:paraId="7CA9026A" w14:textId="6DC87BA3" w:rsidR="001B7297" w:rsidRDefault="002B5EAD" w:rsidP="001B729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8F66372" wp14:editId="7CCA8A12">
                <wp:simplePos x="0" y="0"/>
                <wp:positionH relativeFrom="margin">
                  <wp:posOffset>-288232</wp:posOffset>
                </wp:positionH>
                <wp:positionV relativeFrom="page">
                  <wp:posOffset>464820</wp:posOffset>
                </wp:positionV>
                <wp:extent cx="6533418" cy="882316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3418" cy="8823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8B485D" w14:textId="48E785E6" w:rsidR="006E0335" w:rsidRPr="0087138D" w:rsidRDefault="006E0335" w:rsidP="00257DE3">
                            <w:pPr>
                              <w:pStyle w:val="Body"/>
                              <w:spacing w:after="0"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64"/>
                                <w:szCs w:val="64"/>
                              </w:rPr>
                            </w:pPr>
                            <w:r w:rsidRPr="0087138D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64"/>
                                <w:szCs w:val="64"/>
                              </w:rPr>
                              <w:t>FIRST NAME</w:t>
                            </w:r>
                            <w:r w:rsidR="004C37C2" w:rsidRPr="0087138D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9B13D3" w:rsidRPr="0087138D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64"/>
                                <w:szCs w:val="64"/>
                              </w:rPr>
                              <w:t>SECOND NAME</w:t>
                            </w:r>
                          </w:p>
                          <w:p w14:paraId="2064130B" w14:textId="3DC6908E" w:rsidR="006E0335" w:rsidRPr="0087138D" w:rsidRDefault="009B13D3" w:rsidP="00257DE3">
                            <w:pPr>
                              <w:pStyle w:val="Body"/>
                              <w:spacing w:before="160" w:after="0" w:line="192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</w:rPr>
                            </w:pPr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</w:rPr>
                              <w:t>PROFESSION</w:t>
                            </w:r>
                            <w:r w:rsidR="00961DD9"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</w:rPr>
                              <w:t>AL TITLE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6637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22.7pt;margin-top:36.6pt;width:514.45pt;height:69.4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5E8B485D" w14:textId="48E785E6" w:rsidR="006E0335" w:rsidRPr="0087138D" w:rsidRDefault="006E0335" w:rsidP="00257DE3">
                      <w:pPr>
                        <w:pStyle w:val="Body"/>
                        <w:spacing w:after="0" w:line="192" w:lineRule="auto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pacing w:val="0"/>
                          <w:sz w:val="64"/>
                          <w:szCs w:val="64"/>
                        </w:rPr>
                      </w:pPr>
                      <w:r w:rsidRPr="0087138D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pacing w:val="0"/>
                          <w:sz w:val="64"/>
                          <w:szCs w:val="64"/>
                        </w:rPr>
                        <w:t>FIRST NAME</w:t>
                      </w:r>
                      <w:r w:rsidR="004C37C2" w:rsidRPr="0087138D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pacing w:val="0"/>
                          <w:sz w:val="64"/>
                          <w:szCs w:val="64"/>
                        </w:rPr>
                        <w:t xml:space="preserve"> </w:t>
                      </w:r>
                      <w:r w:rsidR="009B13D3" w:rsidRPr="0087138D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pacing w:val="0"/>
                          <w:sz w:val="64"/>
                          <w:szCs w:val="64"/>
                        </w:rPr>
                        <w:t>SECOND NAME</w:t>
                      </w:r>
                    </w:p>
                    <w:p w14:paraId="2064130B" w14:textId="3DC6908E" w:rsidR="006E0335" w:rsidRPr="0087138D" w:rsidRDefault="009B13D3" w:rsidP="00257DE3">
                      <w:pPr>
                        <w:pStyle w:val="Body"/>
                        <w:spacing w:before="160" w:after="0" w:line="192" w:lineRule="auto"/>
                        <w:rPr>
                          <w:rFonts w:ascii="Arial" w:hAnsi="Arial" w:cs="Arial"/>
                          <w:color w:val="404040" w:themeColor="text1" w:themeTint="BF"/>
                          <w:spacing w:val="0"/>
                          <w:sz w:val="36"/>
                          <w:szCs w:val="36"/>
                        </w:rPr>
                      </w:pPr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pacing w:val="0"/>
                          <w:sz w:val="36"/>
                          <w:szCs w:val="36"/>
                        </w:rPr>
                        <w:t>PROFESSION</w:t>
                      </w:r>
                      <w:r w:rsidR="00961DD9" w:rsidRPr="0087138D">
                        <w:rPr>
                          <w:rFonts w:ascii="Arial" w:hAnsi="Arial" w:cs="Arial"/>
                          <w:color w:val="404040" w:themeColor="text1" w:themeTint="BF"/>
                          <w:spacing w:val="0"/>
                          <w:sz w:val="36"/>
                          <w:szCs w:val="36"/>
                        </w:rPr>
                        <w:t>AL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FB86F3" w14:textId="6FA31229" w:rsidR="001B7297" w:rsidRDefault="00FE5E1A"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6188" behindDoc="0" locked="0" layoutInCell="1" allowOverlap="1" wp14:anchorId="361EE043" wp14:editId="0F9A62F7">
                <wp:simplePos x="0" y="0"/>
                <wp:positionH relativeFrom="margin">
                  <wp:posOffset>-255270</wp:posOffset>
                </wp:positionH>
                <wp:positionV relativeFrom="line">
                  <wp:posOffset>2956560</wp:posOffset>
                </wp:positionV>
                <wp:extent cx="2035810" cy="1272540"/>
                <wp:effectExtent l="0" t="0" r="0" b="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272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9CCB7B" w14:textId="77777777" w:rsidR="00F67144" w:rsidRPr="0087138D" w:rsidRDefault="00F67144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KEY SKILLS</w:t>
                            </w:r>
                          </w:p>
                          <w:p w14:paraId="663703D9" w14:textId="77777777" w:rsidR="00F67144" w:rsidRPr="0087138D" w:rsidRDefault="00F67144" w:rsidP="006E0335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 xml:space="preserve"> porta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ligula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felis</w:t>
                            </w:r>
                            <w:proofErr w:type="spellEnd"/>
                          </w:p>
                          <w:p w14:paraId="679B97B0" w14:textId="77777777" w:rsidR="00F67144" w:rsidRPr="0087138D" w:rsidRDefault="00F67144" w:rsidP="006E0335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Lorem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dolor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</w:p>
                          <w:p w14:paraId="57171E71" w14:textId="77777777" w:rsidR="00F67144" w:rsidRPr="0087138D" w:rsidRDefault="00F67144" w:rsidP="006E0335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</w:p>
                          <w:p w14:paraId="4DDE4BC9" w14:textId="28BC8A3B" w:rsidR="00F67144" w:rsidRPr="0087138D" w:rsidRDefault="00F67144" w:rsidP="005634ED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4CE424B7" w14:textId="77777777" w:rsidR="005634ED" w:rsidRPr="0087138D" w:rsidRDefault="005634ED" w:rsidP="005634ED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</w:p>
                          <w:p w14:paraId="640FCACE" w14:textId="5F06C5DE" w:rsidR="005634ED" w:rsidRPr="0087138D" w:rsidRDefault="005634ED" w:rsidP="005634ED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E043" id="_x0000_s1027" type="#_x0000_t202" style="position:absolute;margin-left:-20.1pt;margin-top:232.8pt;width:160.3pt;height:100.2pt;z-index:2516561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3C9CCB7B" w14:textId="77777777" w:rsidR="00F67144" w:rsidRPr="0087138D" w:rsidRDefault="00F67144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KEY SKILLS</w:t>
                      </w:r>
                    </w:p>
                    <w:p w14:paraId="663703D9" w14:textId="77777777" w:rsidR="00F67144" w:rsidRPr="0087138D" w:rsidRDefault="00F67144" w:rsidP="006E0335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 xml:space="preserve"> porta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ligula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felis</w:t>
                      </w:r>
                      <w:proofErr w:type="spellEnd"/>
                    </w:p>
                    <w:p w14:paraId="679B97B0" w14:textId="77777777" w:rsidR="00F67144" w:rsidRPr="0087138D" w:rsidRDefault="00F67144" w:rsidP="006E0335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Lorem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dolor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amet</w:t>
                      </w:r>
                      <w:proofErr w:type="spellEnd"/>
                    </w:p>
                    <w:p w14:paraId="57171E71" w14:textId="77777777" w:rsidR="00F67144" w:rsidRPr="0087138D" w:rsidRDefault="00F67144" w:rsidP="006E0335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adipiscing</w:t>
                      </w:r>
                      <w:proofErr w:type="spellEnd"/>
                    </w:p>
                    <w:p w14:paraId="4DDE4BC9" w14:textId="28BC8A3B" w:rsidR="00F67144" w:rsidRPr="0087138D" w:rsidRDefault="00F67144" w:rsidP="005634ED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</w:p>
                    <w:p w14:paraId="4CE424B7" w14:textId="77777777" w:rsidR="005634ED" w:rsidRPr="0087138D" w:rsidRDefault="005634ED" w:rsidP="005634ED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adipiscing</w:t>
                      </w:r>
                      <w:proofErr w:type="spellEnd"/>
                    </w:p>
                    <w:p w14:paraId="640FCACE" w14:textId="5F06C5DE" w:rsidR="005634ED" w:rsidRPr="0087138D" w:rsidRDefault="005634ED" w:rsidP="005634ED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61664" behindDoc="0" locked="0" layoutInCell="1" allowOverlap="1" wp14:anchorId="5931444C" wp14:editId="6237BEAA">
                <wp:simplePos x="0" y="0"/>
                <wp:positionH relativeFrom="margin">
                  <wp:posOffset>-233680</wp:posOffset>
                </wp:positionH>
                <wp:positionV relativeFrom="line">
                  <wp:posOffset>4336415</wp:posOffset>
                </wp:positionV>
                <wp:extent cx="2204720" cy="0"/>
                <wp:effectExtent l="0" t="0" r="17780" b="12700"/>
                <wp:wrapTopAndBottom distT="152400" distB="152400"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7362A" id="officeArt object" o:spid="_x0000_s1026" style="position:absolute;flip:x;z-index:2517616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.4pt,341.45pt" to="155.2pt,34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 wp14:anchorId="4E8E268D" wp14:editId="4E605F60">
                <wp:simplePos x="0" y="0"/>
                <wp:positionH relativeFrom="margin">
                  <wp:posOffset>-233680</wp:posOffset>
                </wp:positionH>
                <wp:positionV relativeFrom="line">
                  <wp:posOffset>5774055</wp:posOffset>
                </wp:positionV>
                <wp:extent cx="2204720" cy="0"/>
                <wp:effectExtent l="0" t="0" r="17780" b="12700"/>
                <wp:wrapTopAndBottom distT="152400" distB="152400"/>
                <wp:docPr id="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E6716" id="officeArt object" o:spid="_x0000_s1026" style="position:absolute;flip:x;z-index:2517575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.4pt,454.65pt" to="155.2pt,4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997821E" wp14:editId="0E2F79CD">
                <wp:simplePos x="0" y="0"/>
                <wp:positionH relativeFrom="margin">
                  <wp:posOffset>-262890</wp:posOffset>
                </wp:positionH>
                <wp:positionV relativeFrom="line">
                  <wp:posOffset>5963920</wp:posOffset>
                </wp:positionV>
                <wp:extent cx="2035810" cy="1727200"/>
                <wp:effectExtent l="0" t="0" r="0" b="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72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3600B" w14:textId="77777777" w:rsidR="00AC25BB" w:rsidRPr="0087138D" w:rsidRDefault="00AC25BB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PROFESSIONAL QUALIFICATIONS</w:t>
                            </w:r>
                          </w:p>
                          <w:p w14:paraId="47387497" w14:textId="77777777" w:rsidR="00AC25BB" w:rsidRPr="0087138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 xml:space="preserve"> porta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ligula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s-ES_tradnl"/>
                              </w:rPr>
                              <w:t>felis</w:t>
                            </w:r>
                            <w:proofErr w:type="spellEnd"/>
                          </w:p>
                          <w:p w14:paraId="5BDDA297" w14:textId="77777777" w:rsidR="00AC25BB" w:rsidRPr="0087138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Lorem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dolor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t>elit</w:t>
                            </w:r>
                            <w:proofErr w:type="spellEnd"/>
                          </w:p>
                          <w:p w14:paraId="60B35D9C" w14:textId="77777777" w:rsidR="00AC25BB" w:rsidRPr="0087138D" w:rsidRDefault="00AC25BB" w:rsidP="00AC25BB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</w:p>
                          <w:p w14:paraId="3BC14D8B" w14:textId="269CF1AD" w:rsidR="00AC25BB" w:rsidRPr="0087138D" w:rsidRDefault="00AC25BB" w:rsidP="00387C38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821E" id="_x0000_s1028" type="#_x0000_t202" style="position:absolute;margin-left:-20.7pt;margin-top:469.6pt;width:160.3pt;height:136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4A73600B" w14:textId="77777777" w:rsidR="00AC25BB" w:rsidRPr="0087138D" w:rsidRDefault="00AC25BB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PROFESSIONAL QUALIFICATIONS</w:t>
                      </w:r>
                    </w:p>
                    <w:p w14:paraId="47387497" w14:textId="77777777" w:rsidR="00AC25BB" w:rsidRPr="0087138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 xml:space="preserve"> porta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ligula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s-ES_tradnl"/>
                        </w:rPr>
                        <w:t>felis</w:t>
                      </w:r>
                      <w:proofErr w:type="spellEnd"/>
                    </w:p>
                    <w:p w14:paraId="5BDDA297" w14:textId="77777777" w:rsidR="00AC25BB" w:rsidRPr="0087138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Lorem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dolor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t>elit</w:t>
                      </w:r>
                      <w:proofErr w:type="spellEnd"/>
                    </w:p>
                    <w:p w14:paraId="60B35D9C" w14:textId="77777777" w:rsidR="00AC25BB" w:rsidRPr="0087138D" w:rsidRDefault="00AC25BB" w:rsidP="00AC25BB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</w:p>
                    <w:p w14:paraId="3BC14D8B" w14:textId="269CF1AD" w:rsidR="00AC25BB" w:rsidRPr="0087138D" w:rsidRDefault="00AC25BB" w:rsidP="00387C38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16EA2BD" wp14:editId="2FF9689F">
                <wp:simplePos x="0" y="0"/>
                <wp:positionH relativeFrom="margin">
                  <wp:posOffset>-258445</wp:posOffset>
                </wp:positionH>
                <wp:positionV relativeFrom="line">
                  <wp:posOffset>4528820</wp:posOffset>
                </wp:positionV>
                <wp:extent cx="2035810" cy="1134745"/>
                <wp:effectExtent l="0" t="0" r="0" b="0"/>
                <wp:wrapNone/>
                <wp:docPr id="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134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2E2E21" w14:textId="77777777" w:rsidR="009048FF" w:rsidRPr="0087138D" w:rsidRDefault="009048FF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EDUCATION</w:t>
                            </w:r>
                          </w:p>
                          <w:p w14:paraId="0BAC94B6" w14:textId="77777777" w:rsidR="009048FF" w:rsidRPr="0087138D" w:rsidRDefault="009048FF" w:rsidP="009048FF">
                            <w:pPr>
                              <w:pStyle w:val="Default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Institution</w:t>
                            </w:r>
                          </w:p>
                          <w:p w14:paraId="76D1D318" w14:textId="77777777" w:rsidR="009048FF" w:rsidRPr="0087138D" w:rsidRDefault="009048FF" w:rsidP="009048FF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Qualification</w:t>
                            </w:r>
                          </w:p>
                          <w:p w14:paraId="6A9C3CC6" w14:textId="77777777" w:rsidR="009048FF" w:rsidRPr="0087138D" w:rsidRDefault="009048FF" w:rsidP="009048FF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  <w:p w14:paraId="06D457EB" w14:textId="77777777" w:rsidR="009048FF" w:rsidRPr="0087138D" w:rsidRDefault="009048FF" w:rsidP="009048FF">
                            <w:pPr>
                              <w:pStyle w:val="Default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Institution</w:t>
                            </w:r>
                          </w:p>
                          <w:p w14:paraId="1A51C123" w14:textId="7D7ED817" w:rsidR="009048FF" w:rsidRPr="0087138D" w:rsidRDefault="009048FF" w:rsidP="00387C38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Qualification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A2BD" id="_x0000_s1029" type="#_x0000_t202" style="position:absolute;margin-left:-20.35pt;margin-top:356.6pt;width:160.3pt;height:89.35pt;z-index:2516961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492E2E21" w14:textId="77777777" w:rsidR="009048FF" w:rsidRPr="0087138D" w:rsidRDefault="009048FF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EDUCATION</w:t>
                      </w:r>
                    </w:p>
                    <w:p w14:paraId="0BAC94B6" w14:textId="77777777" w:rsidR="009048FF" w:rsidRPr="0087138D" w:rsidRDefault="009048FF" w:rsidP="009048FF">
                      <w:pPr>
                        <w:pStyle w:val="Default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Institution</w:t>
                      </w:r>
                    </w:p>
                    <w:p w14:paraId="76D1D318" w14:textId="77777777" w:rsidR="009048FF" w:rsidRPr="0087138D" w:rsidRDefault="009048FF" w:rsidP="009048FF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Qualification</w:t>
                      </w:r>
                    </w:p>
                    <w:p w14:paraId="6A9C3CC6" w14:textId="77777777" w:rsidR="009048FF" w:rsidRPr="0087138D" w:rsidRDefault="009048FF" w:rsidP="009048FF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  <w:p w14:paraId="06D457EB" w14:textId="77777777" w:rsidR="009048FF" w:rsidRPr="0087138D" w:rsidRDefault="009048FF" w:rsidP="009048FF">
                      <w:pPr>
                        <w:pStyle w:val="Default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Institution</w:t>
                      </w:r>
                    </w:p>
                    <w:p w14:paraId="1A51C123" w14:textId="7D7ED817" w:rsidR="009048FF" w:rsidRPr="0087138D" w:rsidRDefault="009048FF" w:rsidP="00387C38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Qualification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8C437CF" wp14:editId="7723B591">
                <wp:simplePos x="0" y="0"/>
                <wp:positionH relativeFrom="margin">
                  <wp:posOffset>-222250</wp:posOffset>
                </wp:positionH>
                <wp:positionV relativeFrom="line">
                  <wp:posOffset>2764155</wp:posOffset>
                </wp:positionV>
                <wp:extent cx="2204720" cy="0"/>
                <wp:effectExtent l="0" t="0" r="17780" b="12700"/>
                <wp:wrapTopAndBottom distT="152400" distB="152400"/>
                <wp:docPr id="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FEA8D" id="officeArt object" o:spid="_x0000_s1026" style="position:absolute;flip:x;z-index:2516940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5pt,217.65pt" to="156.1pt,21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D4A8522" wp14:editId="49AC6ECE">
                <wp:simplePos x="0" y="0"/>
                <wp:positionH relativeFrom="margin">
                  <wp:posOffset>-255270</wp:posOffset>
                </wp:positionH>
                <wp:positionV relativeFrom="line">
                  <wp:posOffset>1346200</wp:posOffset>
                </wp:positionV>
                <wp:extent cx="2035810" cy="1250950"/>
                <wp:effectExtent l="0" t="0" r="0" b="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250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CCE7E" w14:textId="521CB5DE" w:rsidR="00686AEA" w:rsidRPr="0087138D" w:rsidRDefault="004A62D6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CONTACT</w:t>
                            </w:r>
                          </w:p>
                          <w:p w14:paraId="2D72B902" w14:textId="0C0E70C2" w:rsidR="004A62D6" w:rsidRPr="0087138D" w:rsidRDefault="004A62D6" w:rsidP="00BB2239">
                            <w:pPr>
                              <w:pStyle w:val="Default"/>
                              <w:spacing w:line="360" w:lineRule="auto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4727EA09" w14:textId="21086B64" w:rsidR="004A62D6" w:rsidRPr="0087138D" w:rsidRDefault="004A62D6" w:rsidP="00BB2239">
                            <w:pPr>
                              <w:pStyle w:val="Default"/>
                              <w:spacing w:line="360" w:lineRule="auto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name@email.com</w:t>
                            </w:r>
                          </w:p>
                          <w:p w14:paraId="758E343B" w14:textId="5B0C958C" w:rsidR="004A62D6" w:rsidRPr="0087138D" w:rsidRDefault="004A62D6" w:rsidP="00BB2239">
                            <w:pPr>
                              <w:pStyle w:val="Default"/>
                              <w:spacing w:line="360" w:lineRule="auto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linkedin.com/name</w:t>
                            </w:r>
                          </w:p>
                          <w:p w14:paraId="6B76B2DE" w14:textId="77777777" w:rsidR="004A62D6" w:rsidRPr="0087138D" w:rsidRDefault="004A62D6" w:rsidP="004A62D6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Address 1, Address 2 </w:t>
                            </w:r>
                          </w:p>
                          <w:p w14:paraId="0A9EF4AA" w14:textId="56CCCEC2" w:rsidR="006E0335" w:rsidRPr="0087138D" w:rsidRDefault="004A62D6" w:rsidP="00F67144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Address 3, Postcode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8522" id="_x0000_s1030" type="#_x0000_t202" style="position:absolute;margin-left:-20.1pt;margin-top:106pt;width:160.3pt;height:98.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438CCE7E" w14:textId="521CB5DE" w:rsidR="00686AEA" w:rsidRPr="0087138D" w:rsidRDefault="004A62D6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CONTACT</w:t>
                      </w:r>
                    </w:p>
                    <w:p w14:paraId="2D72B902" w14:textId="0C0E70C2" w:rsidR="004A62D6" w:rsidRPr="0087138D" w:rsidRDefault="004A62D6" w:rsidP="00BB2239">
                      <w:pPr>
                        <w:pStyle w:val="Default"/>
                        <w:spacing w:line="360" w:lineRule="auto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4727EA09" w14:textId="21086B64" w:rsidR="004A62D6" w:rsidRPr="0087138D" w:rsidRDefault="004A62D6" w:rsidP="00BB2239">
                      <w:pPr>
                        <w:pStyle w:val="Default"/>
                        <w:spacing w:line="360" w:lineRule="auto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name@email.com</w:t>
                      </w:r>
                    </w:p>
                    <w:p w14:paraId="758E343B" w14:textId="5B0C958C" w:rsidR="004A62D6" w:rsidRPr="0087138D" w:rsidRDefault="004A62D6" w:rsidP="00BB2239">
                      <w:pPr>
                        <w:pStyle w:val="Default"/>
                        <w:spacing w:line="360" w:lineRule="auto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linkedin.com/name</w:t>
                      </w:r>
                    </w:p>
                    <w:p w14:paraId="6B76B2DE" w14:textId="77777777" w:rsidR="004A62D6" w:rsidRPr="0087138D" w:rsidRDefault="004A62D6" w:rsidP="004A62D6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Address 1, Address 2 </w:t>
                      </w:r>
                    </w:p>
                    <w:p w14:paraId="0A9EF4AA" w14:textId="56CCCEC2" w:rsidR="006E0335" w:rsidRPr="0087138D" w:rsidRDefault="004A62D6" w:rsidP="00F67144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Address 3, Postcode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53A86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94A2285" wp14:editId="50F44211">
                <wp:simplePos x="0" y="0"/>
                <wp:positionH relativeFrom="margin">
                  <wp:posOffset>2066925</wp:posOffset>
                </wp:positionH>
                <wp:positionV relativeFrom="line">
                  <wp:posOffset>2934963</wp:posOffset>
                </wp:positionV>
                <wp:extent cx="4283075" cy="5389880"/>
                <wp:effectExtent l="0" t="0" r="0" b="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5389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EBD603" w14:textId="77777777" w:rsidR="006E0335" w:rsidRPr="0087138D" w:rsidRDefault="006E0335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87138D">
                              <w:rPr>
                                <w:rStyle w:val="Heading2Char"/>
                                <w:b/>
                                <w:bCs/>
                                <w:color w:val="404040" w:themeColor="text1" w:themeTint="BF"/>
                              </w:rPr>
                              <w:t>EXPERIENCE</w:t>
                            </w:r>
                          </w:p>
                          <w:p w14:paraId="12FDA3E7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27859E93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4C213615" w14:textId="1DA7AF64" w:rsidR="00006CBD" w:rsidRPr="0087138D" w:rsidRDefault="00006CBD" w:rsidP="00006CBD">
                            <w:pPr>
                              <w:pStyle w:val="Default"/>
                              <w:spacing w:after="40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9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</w:t>
                            </w:r>
                          </w:p>
                          <w:p w14:paraId="3124A4D0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65D38997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7F525160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1408C2D1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2F2697FB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050D434A" w14:textId="76A139AB" w:rsidR="00C24257" w:rsidRPr="0087138D" w:rsidRDefault="00C24257" w:rsidP="00B007D2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6521F331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627B93B0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39DDAE90" w14:textId="3A3FB3E7" w:rsidR="00006CBD" w:rsidRPr="0087138D" w:rsidRDefault="00006CBD" w:rsidP="00006CBD">
                            <w:pPr>
                              <w:pStyle w:val="Default"/>
                              <w:spacing w:after="40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8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-201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9</w:t>
                            </w:r>
                          </w:p>
                          <w:p w14:paraId="087EAC2C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7E9FD000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53FB7CCC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71EF6E0E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095E0806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222E4BE2" w14:textId="7766883F" w:rsidR="00006CBD" w:rsidRPr="0087138D" w:rsidRDefault="00006CBD" w:rsidP="00B007D2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14:paraId="2F95C84F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20325578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46059D1B" w14:textId="3A51C214" w:rsidR="00006CBD" w:rsidRPr="0087138D" w:rsidRDefault="00006CBD" w:rsidP="00006CBD">
                            <w:pPr>
                              <w:pStyle w:val="Default"/>
                              <w:spacing w:after="40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7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-201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8</w:t>
                            </w:r>
                          </w:p>
                          <w:p w14:paraId="6068FDB5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36D9EDFC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618B9F3B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44688D99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7A0D0763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3385D053" w14:textId="77777777" w:rsidR="00006CBD" w:rsidRPr="0087138D" w:rsidRDefault="00006CBD" w:rsidP="00B007D2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2285" id="_x0000_s1031" type="#_x0000_t202" style="position:absolute;margin-left:162.75pt;margin-top:231.1pt;width:337.25pt;height:424.4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14EBD603" w14:textId="77777777" w:rsidR="006E0335" w:rsidRPr="0087138D" w:rsidRDefault="006E0335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 xml:space="preserve">PROFESSIONAL </w:t>
                      </w:r>
                      <w:r w:rsidRPr="0087138D">
                        <w:rPr>
                          <w:rStyle w:val="Heading2Char"/>
                          <w:b/>
                          <w:bCs/>
                          <w:color w:val="404040" w:themeColor="text1" w:themeTint="BF"/>
                        </w:rPr>
                        <w:t>EXPERIENCE</w:t>
                      </w:r>
                    </w:p>
                    <w:p w14:paraId="12FDA3E7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27859E93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4C213615" w14:textId="1DA7AF64" w:rsidR="00006CBD" w:rsidRPr="0087138D" w:rsidRDefault="00006CBD" w:rsidP="00006CBD">
                      <w:pPr>
                        <w:pStyle w:val="Default"/>
                        <w:spacing w:after="40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9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-20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</w:t>
                      </w:r>
                    </w:p>
                    <w:p w14:paraId="3124A4D0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65D38997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7F525160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1408C2D1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2F2697FB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050D434A" w14:textId="76A139AB" w:rsidR="00C24257" w:rsidRPr="0087138D" w:rsidRDefault="00C24257" w:rsidP="00B007D2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  <w:p w14:paraId="6521F331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627B93B0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39DDAE90" w14:textId="3A3FB3E7" w:rsidR="00006CBD" w:rsidRPr="0087138D" w:rsidRDefault="00006CBD" w:rsidP="00006CBD">
                      <w:pPr>
                        <w:pStyle w:val="Default"/>
                        <w:spacing w:after="40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8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-201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9</w:t>
                      </w:r>
                    </w:p>
                    <w:p w14:paraId="087EAC2C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7E9FD000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53FB7CCC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71EF6E0E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095E0806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222E4BE2" w14:textId="7766883F" w:rsidR="00006CBD" w:rsidRPr="0087138D" w:rsidRDefault="00006CBD" w:rsidP="00B007D2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  <w:p w14:paraId="2F95C84F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20325578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46059D1B" w14:textId="3A51C214" w:rsidR="00006CBD" w:rsidRPr="0087138D" w:rsidRDefault="00006CBD" w:rsidP="00006CBD">
                      <w:pPr>
                        <w:pStyle w:val="Default"/>
                        <w:spacing w:after="40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7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-201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8</w:t>
                      </w:r>
                    </w:p>
                    <w:p w14:paraId="6068FDB5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36D9EDFC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618B9F3B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44688D99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7A0D0763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3385D053" w14:textId="77777777" w:rsidR="00006CBD" w:rsidRPr="0087138D" w:rsidRDefault="00006CBD" w:rsidP="00B007D2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53A86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1AFADC29" wp14:editId="45976FC0">
                <wp:simplePos x="0" y="0"/>
                <wp:positionH relativeFrom="margin">
                  <wp:posOffset>1981835</wp:posOffset>
                </wp:positionH>
                <wp:positionV relativeFrom="line">
                  <wp:posOffset>2745740</wp:posOffset>
                </wp:positionV>
                <wp:extent cx="4366895" cy="0"/>
                <wp:effectExtent l="0" t="0" r="14605" b="12700"/>
                <wp:wrapTopAndBottom distT="152400" distB="152400"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689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71B66" id="officeArt object" o:spid="_x0000_s1026" style="position:absolute;flip:x;z-index:2517452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6.05pt,216.2pt" to="499.9pt,2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D53A86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FA82029" wp14:editId="5DA6EFF7">
                <wp:simplePos x="0" y="0"/>
                <wp:positionH relativeFrom="margin">
                  <wp:posOffset>2104390</wp:posOffset>
                </wp:positionH>
                <wp:positionV relativeFrom="line">
                  <wp:posOffset>1352550</wp:posOffset>
                </wp:positionV>
                <wp:extent cx="4245610" cy="1250950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1250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2EBCA" w14:textId="77777777" w:rsidR="006E0335" w:rsidRPr="0087138D" w:rsidRDefault="006E0335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PROFILE</w:t>
                            </w:r>
                          </w:p>
                          <w:p w14:paraId="0BCC7250" w14:textId="587C4DD4" w:rsidR="006E0335" w:rsidRPr="0087138D" w:rsidRDefault="006E0335" w:rsidP="006E0335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ec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ante.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purus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suscipit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r w:rsidR="0032532C"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Fusce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porta magna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lectus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pulvinar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Praesent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blandit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massa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mattis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Curabitur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vestibulum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urna.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Aenean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posuere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a orci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. Morbi</w:t>
                            </w:r>
                            <w:r w:rsidR="0032532C"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32532C"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pre</w:t>
                            </w:r>
                            <w:proofErr w:type="spellEnd"/>
                            <w:r w:rsidR="0032532C"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pretium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tellus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turpis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Donec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egestas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leo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mi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, et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nisl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fringilla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2029" id="_x0000_s1032" type="#_x0000_t202" style="position:absolute;margin-left:165.7pt;margin-top:106.5pt;width:334.3pt;height:98.5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1872EBCA" w14:textId="77777777" w:rsidR="006E0335" w:rsidRPr="0087138D" w:rsidRDefault="006E0335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PROFILE</w:t>
                      </w:r>
                    </w:p>
                    <w:p w14:paraId="0BCC7250" w14:textId="587C4DD4" w:rsidR="006E0335" w:rsidRPr="0087138D" w:rsidRDefault="006E0335" w:rsidP="006E0335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ec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ante.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purus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suscipit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r w:rsidR="0032532C"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Fusce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porta magna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lectus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pulvinar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convallis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Praesent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fermentum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blandit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massa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sed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est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faucibus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mattis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Curabitur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et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vestibulum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urna.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Aenean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posuere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a orci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. Morbi</w:t>
                      </w:r>
                      <w:r w:rsidR="0032532C"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="0032532C"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pre</w:t>
                      </w:r>
                      <w:proofErr w:type="spellEnd"/>
                      <w:r w:rsidR="0032532C"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pretium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tellus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turpis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auctor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Donec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egestas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leo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mi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commodo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, et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dignissim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nisl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fringilla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E7739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68534631" wp14:editId="6850C10D">
                <wp:simplePos x="0" y="0"/>
                <wp:positionH relativeFrom="margin">
                  <wp:posOffset>1950720</wp:posOffset>
                </wp:positionH>
                <wp:positionV relativeFrom="line">
                  <wp:posOffset>1175385</wp:posOffset>
                </wp:positionV>
                <wp:extent cx="43815" cy="8428355"/>
                <wp:effectExtent l="0" t="0" r="19685" b="1714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" cy="842835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EAB62" id="officeArt object" o:spid="_x0000_s1026" style="position:absolute;flip:y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3.6pt,92.55pt" to="157.05pt,756.2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" strokecolor="#272727 [2749]" strokeweight="1pt">
                <v:stroke miterlimit="4" joinstyle="miter"/>
                <w10:wrap type="through" anchorx="margin" anchory="line"/>
              </v:line>
            </w:pict>
          </mc:Fallback>
        </mc:AlternateContent>
      </w:r>
      <w:r w:rsidR="00524E15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04103330" wp14:editId="7D0B0641">
                <wp:simplePos x="0" y="0"/>
                <wp:positionH relativeFrom="margin">
                  <wp:posOffset>-226695</wp:posOffset>
                </wp:positionH>
                <wp:positionV relativeFrom="line">
                  <wp:posOffset>1172210</wp:posOffset>
                </wp:positionV>
                <wp:extent cx="6585585" cy="0"/>
                <wp:effectExtent l="0" t="0" r="18415" b="12700"/>
                <wp:wrapTopAndBottom distT="152400" distB="152400"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558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FC872" id="officeArt object" o:spid="_x0000_s1026" style="position:absolute;flip:x;z-index:2517514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7.85pt,92.3pt" to="500.7pt,9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B7297">
        <w:br w:type="page"/>
      </w:r>
      <w:r w:rsidR="00D45575">
        <w:lastRenderedPageBreak/>
        <w:t xml:space="preserve"> </w:t>
      </w:r>
    </w:p>
    <w:p w14:paraId="4E8A2949" w14:textId="0D3C9264" w:rsidR="001B7297" w:rsidRDefault="001B7297" w:rsidP="001B7297">
      <w:pPr>
        <w:pStyle w:val="Default"/>
        <w:spacing w:line="300" w:lineRule="atLeast"/>
      </w:pPr>
    </w:p>
    <w:p w14:paraId="07801BD6" w14:textId="01F43398" w:rsidR="00CA5D67" w:rsidRPr="00DD16A1" w:rsidRDefault="0039467C" w:rsidP="001B7297">
      <w:r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64ED40E8" wp14:editId="5C90E4F2">
                <wp:simplePos x="0" y="0"/>
                <wp:positionH relativeFrom="margin">
                  <wp:posOffset>2102485</wp:posOffset>
                </wp:positionH>
                <wp:positionV relativeFrom="line">
                  <wp:posOffset>5183816</wp:posOffset>
                </wp:positionV>
                <wp:extent cx="4133657" cy="2082800"/>
                <wp:effectExtent l="0" t="0" r="0" b="0"/>
                <wp:wrapNone/>
                <wp:docPr id="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657" cy="208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1E1548" w14:textId="3D96DB39" w:rsidR="00340333" w:rsidRPr="0087138D" w:rsidRDefault="00340333" w:rsidP="0039467C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ACHIEVEMENTS</w:t>
                            </w:r>
                          </w:p>
                          <w:p w14:paraId="3A273939" w14:textId="77777777" w:rsidR="0039467C" w:rsidRPr="0087138D" w:rsidRDefault="0039467C" w:rsidP="0039467C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0DCB011F" w14:textId="77777777" w:rsidR="0039467C" w:rsidRPr="0087138D" w:rsidRDefault="0039467C" w:rsidP="0039467C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3FF6CBB1" w14:textId="77777777" w:rsidR="0039467C" w:rsidRPr="0087138D" w:rsidRDefault="0039467C" w:rsidP="0039467C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79F11F70" w14:textId="77777777" w:rsidR="0039467C" w:rsidRPr="0087138D" w:rsidRDefault="0039467C" w:rsidP="0039467C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324FF93C" w14:textId="77777777" w:rsidR="0039467C" w:rsidRPr="0087138D" w:rsidRDefault="0039467C" w:rsidP="0039467C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5F64F2F2" w14:textId="5529A837" w:rsidR="0039467C" w:rsidRPr="0087138D" w:rsidRDefault="0039467C" w:rsidP="0039467C">
                            <w:pPr>
                              <w:rPr>
                                <w:color w:val="404040" w:themeColor="text1" w:themeTint="BF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40E8" id="_x0000_s1033" type="#_x0000_t202" style="position:absolute;margin-left:165.55pt;margin-top:408.15pt;width:325.5pt;height:164pt;z-index:2517319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231E1548" w14:textId="3D96DB39" w:rsidR="00340333" w:rsidRPr="0087138D" w:rsidRDefault="00340333" w:rsidP="0039467C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ACHIEVEMENTS</w:t>
                      </w:r>
                    </w:p>
                    <w:p w14:paraId="3A273939" w14:textId="77777777" w:rsidR="0039467C" w:rsidRPr="0087138D" w:rsidRDefault="0039467C" w:rsidP="0039467C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0DCB011F" w14:textId="77777777" w:rsidR="0039467C" w:rsidRPr="0087138D" w:rsidRDefault="0039467C" w:rsidP="0039467C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3FF6CBB1" w14:textId="77777777" w:rsidR="0039467C" w:rsidRPr="0087138D" w:rsidRDefault="0039467C" w:rsidP="0039467C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79F11F70" w14:textId="77777777" w:rsidR="0039467C" w:rsidRPr="0087138D" w:rsidRDefault="0039467C" w:rsidP="0039467C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324FF93C" w14:textId="77777777" w:rsidR="0039467C" w:rsidRPr="0087138D" w:rsidRDefault="0039467C" w:rsidP="0039467C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5F64F2F2" w14:textId="5529A837" w:rsidR="0039467C" w:rsidRPr="0087138D" w:rsidRDefault="0039467C" w:rsidP="0039467C">
                      <w:pPr>
                        <w:rPr>
                          <w:color w:val="404040" w:themeColor="text1" w:themeTint="BF"/>
                          <w:lang w:eastAsia="en-GB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006CBD">
        <mc:AlternateContent>
          <mc:Choice Requires="wps">
            <w:drawing>
              <wp:anchor distT="152400" distB="152400" distL="152400" distR="152400" simplePos="0" relativeHeight="251780096" behindDoc="0" locked="0" layoutInCell="1" allowOverlap="1" wp14:anchorId="3B226444" wp14:editId="30D3BEA2">
                <wp:simplePos x="0" y="0"/>
                <wp:positionH relativeFrom="margin">
                  <wp:posOffset>1962785</wp:posOffset>
                </wp:positionH>
                <wp:positionV relativeFrom="line">
                  <wp:posOffset>4998720</wp:posOffset>
                </wp:positionV>
                <wp:extent cx="4391660" cy="0"/>
                <wp:effectExtent l="0" t="0" r="15240" b="12700"/>
                <wp:wrapTopAndBottom distT="152400" distB="152400"/>
                <wp:docPr id="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166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9C261" id="officeArt object" o:spid="_x0000_s1026" style="position:absolute;flip:x;z-index:2517800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4.55pt,393.6pt" to="500.35pt,39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Pr="00006CBD">
        <mc:AlternateContent>
          <mc:Choice Requires="wps">
            <w:drawing>
              <wp:anchor distT="152400" distB="152400" distL="152400" distR="152400" simplePos="0" relativeHeight="251765760" behindDoc="0" locked="0" layoutInCell="1" allowOverlap="1" wp14:anchorId="7E480BE5" wp14:editId="5CF159FF">
                <wp:simplePos x="0" y="0"/>
                <wp:positionH relativeFrom="margin">
                  <wp:posOffset>2096529</wp:posOffset>
                </wp:positionH>
                <wp:positionV relativeFrom="line">
                  <wp:posOffset>1381222</wp:posOffset>
                </wp:positionV>
                <wp:extent cx="4245610" cy="3470716"/>
                <wp:effectExtent l="0" t="0" r="0" b="0"/>
                <wp:wrapNone/>
                <wp:docPr id="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34707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2F9FB9" w14:textId="51359BF7" w:rsidR="00006CBD" w:rsidRPr="0087138D" w:rsidRDefault="00006CBD" w:rsidP="00006CBD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 xml:space="preserve">PROFESSIONAL </w:t>
                            </w:r>
                            <w:r w:rsidRPr="0087138D">
                              <w:rPr>
                                <w:rStyle w:val="Heading2Char"/>
                                <w:b/>
                                <w:bCs/>
                                <w:color w:val="404040" w:themeColor="text1" w:themeTint="BF"/>
                              </w:rPr>
                              <w:t>EXPERIENCE</w:t>
                            </w:r>
                            <w:r w:rsidR="00595702" w:rsidRPr="0087138D">
                              <w:rPr>
                                <w:rStyle w:val="Heading2Char"/>
                                <w:b/>
                                <w:bCs/>
                                <w:color w:val="404040" w:themeColor="text1" w:themeTint="BF"/>
                              </w:rPr>
                              <w:t xml:space="preserve"> continued</w:t>
                            </w:r>
                          </w:p>
                          <w:p w14:paraId="7F0F500C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097EE662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6458E131" w14:textId="39B671FD" w:rsidR="00006CBD" w:rsidRPr="0087138D" w:rsidRDefault="00006CBD" w:rsidP="00006CBD">
                            <w:pPr>
                              <w:pStyle w:val="Default"/>
                              <w:spacing w:after="40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6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-20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17</w:t>
                            </w:r>
                          </w:p>
                          <w:p w14:paraId="56C12FA8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4C4E1693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6AC4D75F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1C874CC7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0D992C1D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7E97B273" w14:textId="77777777" w:rsidR="00006CBD" w:rsidRPr="0087138D" w:rsidRDefault="00006CBD" w:rsidP="00006CBD">
                            <w:pPr>
                              <w:pStyle w:val="Default"/>
                              <w:ind w:left="351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  <w:p w14:paraId="1CA5EC5A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Job Title Here</w:t>
                            </w:r>
                          </w:p>
                          <w:p w14:paraId="2468F4DD" w14:textId="77777777" w:rsidR="00006CBD" w:rsidRPr="0087138D" w:rsidRDefault="00006CBD" w:rsidP="00006CBD">
                            <w:pPr>
                              <w:pStyle w:val="Default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 Name Here</w:t>
                            </w:r>
                          </w:p>
                          <w:p w14:paraId="698696A7" w14:textId="7CC33C73" w:rsidR="00006CBD" w:rsidRPr="0087138D" w:rsidRDefault="00006CBD" w:rsidP="00006CBD">
                            <w:pPr>
                              <w:pStyle w:val="Default"/>
                              <w:spacing w:after="40"/>
                              <w:ind w:left="57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5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-201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6</w:t>
                            </w:r>
                          </w:p>
                          <w:p w14:paraId="6B4E72BC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libero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et lacinia at,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ex. </w:t>
                            </w:r>
                          </w:p>
                          <w:p w14:paraId="3B948FFB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ut.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14:paraId="4D64696C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</w:t>
                            </w:r>
                          </w:p>
                          <w:p w14:paraId="202D3AE3" w14:textId="77777777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lorem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maximus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arcu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sed. </w:t>
                            </w:r>
                          </w:p>
                          <w:p w14:paraId="548F25BE" w14:textId="796EA6DF" w:rsidR="00006CBD" w:rsidRPr="0087138D" w:rsidRDefault="00006CBD" w:rsidP="00006CBD">
                            <w:pPr>
                              <w:pStyle w:val="Default"/>
                              <w:numPr>
                                <w:ilvl w:val="0"/>
                                <w:numId w:val="30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Integer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facilisis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ipsum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</w:rPr>
                              <w:br/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sed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rutrum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.</w:t>
                            </w:r>
                          </w:p>
                          <w:p w14:paraId="3A8D0200" w14:textId="6F29E47E" w:rsidR="00006CBD" w:rsidRPr="0087138D" w:rsidRDefault="00006CBD" w:rsidP="00006CBD">
                            <w:pPr>
                              <w:pStyle w:val="Body"/>
                              <w:rPr>
                                <w:rFonts w:cs="Arial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0BE5" id="_x0000_s1034" type="#_x0000_t202" style="position:absolute;margin-left:165.1pt;margin-top:108.75pt;width:334.3pt;height:273.3pt;z-index:2517657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352F9FB9" w14:textId="51359BF7" w:rsidR="00006CBD" w:rsidRPr="0087138D" w:rsidRDefault="00006CBD" w:rsidP="00006CBD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 xml:space="preserve">PROFESSIONAL </w:t>
                      </w:r>
                      <w:r w:rsidRPr="0087138D">
                        <w:rPr>
                          <w:rStyle w:val="Heading2Char"/>
                          <w:b/>
                          <w:bCs/>
                          <w:color w:val="404040" w:themeColor="text1" w:themeTint="BF"/>
                        </w:rPr>
                        <w:t>EXPERIENCE</w:t>
                      </w:r>
                      <w:r w:rsidR="00595702" w:rsidRPr="0087138D">
                        <w:rPr>
                          <w:rStyle w:val="Heading2Char"/>
                          <w:b/>
                          <w:bCs/>
                          <w:color w:val="404040" w:themeColor="text1" w:themeTint="BF"/>
                        </w:rPr>
                        <w:t xml:space="preserve"> continued</w:t>
                      </w:r>
                    </w:p>
                    <w:p w14:paraId="7F0F500C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097EE662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6458E131" w14:textId="39B671FD" w:rsidR="00006CBD" w:rsidRPr="0087138D" w:rsidRDefault="00006CBD" w:rsidP="00006CBD">
                      <w:pPr>
                        <w:pStyle w:val="Default"/>
                        <w:spacing w:after="40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6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-20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17</w:t>
                      </w:r>
                    </w:p>
                    <w:p w14:paraId="56C12FA8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4C4E1693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6AC4D75F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1C874CC7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0D992C1D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7E97B273" w14:textId="77777777" w:rsidR="00006CBD" w:rsidRPr="0087138D" w:rsidRDefault="00006CBD" w:rsidP="00006CBD">
                      <w:pPr>
                        <w:pStyle w:val="Default"/>
                        <w:ind w:left="351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  <w:p w14:paraId="1CA5EC5A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Job Title Here</w:t>
                      </w:r>
                    </w:p>
                    <w:p w14:paraId="2468F4DD" w14:textId="77777777" w:rsidR="00006CBD" w:rsidRPr="0087138D" w:rsidRDefault="00006CBD" w:rsidP="00006CBD">
                      <w:pPr>
                        <w:pStyle w:val="Default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 Name Here</w:t>
                      </w:r>
                    </w:p>
                    <w:p w14:paraId="698696A7" w14:textId="7CC33C73" w:rsidR="00006CBD" w:rsidRPr="0087138D" w:rsidRDefault="00006CBD" w:rsidP="00006CBD">
                      <w:pPr>
                        <w:pStyle w:val="Default"/>
                        <w:spacing w:after="40"/>
                        <w:ind w:left="57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5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-201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6</w:t>
                      </w:r>
                    </w:p>
                    <w:p w14:paraId="6B4E72BC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libero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euismod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et lacinia at,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ex. </w:t>
                      </w:r>
                    </w:p>
                    <w:p w14:paraId="3B948FFB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ut.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14:paraId="4D64696C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amet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adipiscing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elit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</w:t>
                      </w:r>
                    </w:p>
                    <w:p w14:paraId="202D3AE3" w14:textId="77777777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Nullam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lorem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eget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maximus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arcu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aliquet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sed. </w:t>
                      </w:r>
                    </w:p>
                    <w:p w14:paraId="548F25BE" w14:textId="796EA6DF" w:rsidR="00006CBD" w:rsidRPr="0087138D" w:rsidRDefault="00006CBD" w:rsidP="00006CBD">
                      <w:pPr>
                        <w:pStyle w:val="Default"/>
                        <w:numPr>
                          <w:ilvl w:val="0"/>
                          <w:numId w:val="30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Integer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facilisis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scelerisque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ipsum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sodales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Ut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placerat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</w:rPr>
                        <w:br/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nibh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quis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. Maecenas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accumsan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sed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sem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rutrum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.</w:t>
                      </w:r>
                    </w:p>
                    <w:p w14:paraId="3A8D0200" w14:textId="6F29E47E" w:rsidR="00006CBD" w:rsidRPr="0087138D" w:rsidRDefault="00006CBD" w:rsidP="00006CBD">
                      <w:pPr>
                        <w:pStyle w:val="Body"/>
                        <w:rPr>
                          <w:rFonts w:cs="Arial"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A41E9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31A4BC61" wp14:editId="7F466858">
                <wp:simplePos x="0" y="0"/>
                <wp:positionH relativeFrom="margin">
                  <wp:posOffset>-255141</wp:posOffset>
                </wp:positionH>
                <wp:positionV relativeFrom="line">
                  <wp:posOffset>2682627</wp:posOffset>
                </wp:positionV>
                <wp:extent cx="2035810" cy="1348353"/>
                <wp:effectExtent l="0" t="0" r="0" b="0"/>
                <wp:wrapNone/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3483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BCD694" w14:textId="3634BB87" w:rsidR="001B7297" w:rsidRPr="0087138D" w:rsidRDefault="00DD16A1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ADDITIONAL INFORMATION</w:t>
                            </w:r>
                          </w:p>
                          <w:p w14:paraId="200AEC5B" w14:textId="5451705D" w:rsidR="00C51765" w:rsidRPr="0087138D" w:rsidRDefault="00AF54BC" w:rsidP="00AF54BC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N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ec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ante. Ut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purus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suscipit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Fusce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porta magna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at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lectus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pulvinar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convallis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Praesent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est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fermentum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vulputate</w:t>
                            </w:r>
                            <w:proofErr w:type="spellEnd"/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BC61" id="_x0000_s1035" type="#_x0000_t202" style="position:absolute;margin-left:-20.1pt;margin-top:211.25pt;width:160.3pt;height:106.15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24BCD694" w14:textId="3634BB87" w:rsidR="001B7297" w:rsidRPr="0087138D" w:rsidRDefault="00DD16A1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ADDITIONAL INFORMATION</w:t>
                      </w:r>
                    </w:p>
                    <w:p w14:paraId="200AEC5B" w14:textId="5451705D" w:rsidR="00C51765" w:rsidRPr="0087138D" w:rsidRDefault="00AF54BC" w:rsidP="00AF54BC">
                      <w:p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eastAsia="en-GB"/>
                        </w:rPr>
                      </w:pPr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N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ec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commodo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ante. Ut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convallis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dignissim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elit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at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consectetur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purus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suscipit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Fusce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porta magna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at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lectus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pulvinar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convallis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.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Praesent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fermentum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est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fermentum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,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nec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volutpat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lorem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vulputate</w:t>
                      </w:r>
                      <w:proofErr w:type="spellEnd"/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A41E9">
        <w:rPr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22A9C391" wp14:editId="22176C43">
                <wp:simplePos x="0" y="0"/>
                <wp:positionH relativeFrom="margin">
                  <wp:posOffset>-254000</wp:posOffset>
                </wp:positionH>
                <wp:positionV relativeFrom="line">
                  <wp:posOffset>4384212</wp:posOffset>
                </wp:positionV>
                <wp:extent cx="2035810" cy="2565400"/>
                <wp:effectExtent l="0" t="0" r="0" b="0"/>
                <wp:wrapNone/>
                <wp:docPr id="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565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D29FAA" w14:textId="1158542D" w:rsidR="001B7297" w:rsidRPr="0087138D" w:rsidRDefault="00A94EC8" w:rsidP="00BF0216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REFERENCES</w:t>
                            </w:r>
                          </w:p>
                          <w:p w14:paraId="6544007E" w14:textId="34739DA0" w:rsidR="001B7297" w:rsidRPr="0087138D" w:rsidRDefault="00A94EC8" w:rsidP="00DD16A1">
                            <w:pPr>
                              <w:pStyle w:val="Default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Reference Name</w:t>
                            </w:r>
                          </w:p>
                          <w:p w14:paraId="7CD3C367" w14:textId="0E416B68" w:rsidR="001B7297" w:rsidRPr="0087138D" w:rsidRDefault="00A94EC8" w:rsidP="00DD16A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Reference position</w:t>
                            </w:r>
                          </w:p>
                          <w:p w14:paraId="7EC24028" w14:textId="3697A88B" w:rsidR="00A94EC8" w:rsidRPr="0087138D" w:rsidRDefault="00A94EC8" w:rsidP="00DD16A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</w:t>
                            </w:r>
                          </w:p>
                          <w:p w14:paraId="7329AFBD" w14:textId="571FA9E0" w:rsidR="00A94EC8" w:rsidRPr="0087138D" w:rsidRDefault="00A94EC8" w:rsidP="00BD63E9">
                            <w:pPr>
                              <w:pStyle w:val="Default"/>
                              <w:spacing w:line="360" w:lineRule="auto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74C4C9C4" w14:textId="3E5E006D" w:rsidR="00A94EC8" w:rsidRPr="0087138D" w:rsidRDefault="00A94EC8" w:rsidP="00DD16A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374320D4" w14:textId="7255730F" w:rsidR="00A94EC8" w:rsidRPr="0087138D" w:rsidRDefault="00A94EC8" w:rsidP="00DD16A1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referencename@email.com</w:t>
                            </w:r>
                          </w:p>
                          <w:p w14:paraId="62FC5142" w14:textId="77777777" w:rsidR="001B7297" w:rsidRPr="0087138D" w:rsidRDefault="001B7297" w:rsidP="00DD16A1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  <w:p w14:paraId="1CF887F2" w14:textId="77777777" w:rsidR="004A1261" w:rsidRPr="0087138D" w:rsidRDefault="004A1261" w:rsidP="004A1261">
                            <w:pPr>
                              <w:pStyle w:val="Default"/>
                              <w:rPr>
                                <w:rFonts w:eastAsia="Trebuchet MS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Reference Name</w:t>
                            </w:r>
                          </w:p>
                          <w:p w14:paraId="05840790" w14:textId="77777777" w:rsidR="004A1261" w:rsidRPr="0087138D" w:rsidRDefault="004A1261" w:rsidP="004A126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Reference position</w:t>
                            </w:r>
                          </w:p>
                          <w:p w14:paraId="3522DF14" w14:textId="77777777" w:rsidR="004A1261" w:rsidRPr="0087138D" w:rsidRDefault="004A1261" w:rsidP="004A126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Employer</w:t>
                            </w:r>
                          </w:p>
                          <w:p w14:paraId="15D4CBD9" w14:textId="77777777" w:rsidR="004A1261" w:rsidRPr="0087138D" w:rsidRDefault="004A1261" w:rsidP="004A1261">
                            <w:pPr>
                              <w:pStyle w:val="Default"/>
                              <w:spacing w:line="360" w:lineRule="auto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1F9D058C" w14:textId="77777777" w:rsidR="004A1261" w:rsidRPr="0087138D" w:rsidRDefault="004A1261" w:rsidP="004A1261">
                            <w:pPr>
                              <w:pStyle w:val="Default"/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00000 000000</w:t>
                            </w:r>
                          </w:p>
                          <w:p w14:paraId="65EA8ACC" w14:textId="77777777" w:rsidR="004A1261" w:rsidRPr="0087138D" w:rsidRDefault="004A1261" w:rsidP="004A1261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referencename@email.com</w:t>
                            </w:r>
                          </w:p>
                          <w:p w14:paraId="44BDFF0F" w14:textId="31DD970C" w:rsidR="001B7297" w:rsidRPr="0087138D" w:rsidRDefault="001B7297" w:rsidP="004A1261">
                            <w:pPr>
                              <w:pStyle w:val="Default"/>
                              <w:rPr>
                                <w:rFonts w:eastAsia="Trebuchet MS" w:cs="Arial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C391" id="_x0000_s1036" type="#_x0000_t202" style="position:absolute;margin-left:-20pt;margin-top:345.2pt;width:160.3pt;height:202pt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02D29FAA" w14:textId="1158542D" w:rsidR="001B7297" w:rsidRPr="0087138D" w:rsidRDefault="00A94EC8" w:rsidP="00BF0216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REFERENCES</w:t>
                      </w:r>
                    </w:p>
                    <w:p w14:paraId="6544007E" w14:textId="34739DA0" w:rsidR="001B7297" w:rsidRPr="0087138D" w:rsidRDefault="00A94EC8" w:rsidP="00DD16A1">
                      <w:pPr>
                        <w:pStyle w:val="Default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Reference Name</w:t>
                      </w:r>
                    </w:p>
                    <w:p w14:paraId="7CD3C367" w14:textId="0E416B68" w:rsidR="001B7297" w:rsidRPr="0087138D" w:rsidRDefault="00A94EC8" w:rsidP="00DD16A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Reference position</w:t>
                      </w:r>
                    </w:p>
                    <w:p w14:paraId="7EC24028" w14:textId="3697A88B" w:rsidR="00A94EC8" w:rsidRPr="0087138D" w:rsidRDefault="00A94EC8" w:rsidP="00DD16A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</w:t>
                      </w:r>
                    </w:p>
                    <w:p w14:paraId="7329AFBD" w14:textId="571FA9E0" w:rsidR="00A94EC8" w:rsidRPr="0087138D" w:rsidRDefault="00A94EC8" w:rsidP="00BD63E9">
                      <w:pPr>
                        <w:pStyle w:val="Default"/>
                        <w:spacing w:line="360" w:lineRule="auto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74C4C9C4" w14:textId="3E5E006D" w:rsidR="00A94EC8" w:rsidRPr="0087138D" w:rsidRDefault="00A94EC8" w:rsidP="00DD16A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374320D4" w14:textId="7255730F" w:rsidR="00A94EC8" w:rsidRPr="0087138D" w:rsidRDefault="00A94EC8" w:rsidP="00DD16A1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referencename@email.com</w:t>
                      </w:r>
                    </w:p>
                    <w:p w14:paraId="62FC5142" w14:textId="77777777" w:rsidR="001B7297" w:rsidRPr="0087138D" w:rsidRDefault="001B7297" w:rsidP="00DD16A1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  <w:p w14:paraId="1CF887F2" w14:textId="77777777" w:rsidR="004A1261" w:rsidRPr="0087138D" w:rsidRDefault="004A1261" w:rsidP="004A1261">
                      <w:pPr>
                        <w:pStyle w:val="Default"/>
                        <w:rPr>
                          <w:rFonts w:eastAsia="Trebuchet MS" w:cs="Arial"/>
                          <w:b/>
                          <w:bCs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b/>
                          <w:bCs/>
                          <w:color w:val="404040" w:themeColor="text1" w:themeTint="BF"/>
                          <w:lang w:val="en-US"/>
                        </w:rPr>
                        <w:t>Reference Name</w:t>
                      </w:r>
                    </w:p>
                    <w:p w14:paraId="05840790" w14:textId="77777777" w:rsidR="004A1261" w:rsidRPr="0087138D" w:rsidRDefault="004A1261" w:rsidP="004A126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Reference position</w:t>
                      </w:r>
                    </w:p>
                    <w:p w14:paraId="3522DF14" w14:textId="77777777" w:rsidR="004A1261" w:rsidRPr="0087138D" w:rsidRDefault="004A1261" w:rsidP="004A126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Employer</w:t>
                      </w:r>
                    </w:p>
                    <w:p w14:paraId="15D4CBD9" w14:textId="77777777" w:rsidR="004A1261" w:rsidRPr="0087138D" w:rsidRDefault="004A1261" w:rsidP="004A1261">
                      <w:pPr>
                        <w:pStyle w:val="Default"/>
                        <w:spacing w:line="360" w:lineRule="auto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1F9D058C" w14:textId="77777777" w:rsidR="004A1261" w:rsidRPr="0087138D" w:rsidRDefault="004A1261" w:rsidP="004A1261">
                      <w:pPr>
                        <w:pStyle w:val="Default"/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00000 000000</w:t>
                      </w:r>
                    </w:p>
                    <w:p w14:paraId="65EA8ACC" w14:textId="77777777" w:rsidR="004A1261" w:rsidRPr="0087138D" w:rsidRDefault="004A1261" w:rsidP="004A1261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referencename@email.com</w:t>
                      </w:r>
                    </w:p>
                    <w:p w14:paraId="44BDFF0F" w14:textId="31DD970C" w:rsidR="001B7297" w:rsidRPr="0087138D" w:rsidRDefault="001B7297" w:rsidP="004A1261">
                      <w:pPr>
                        <w:pStyle w:val="Default"/>
                        <w:rPr>
                          <w:rFonts w:eastAsia="Trebuchet MS" w:cs="Arial"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A41E9" w:rsidRPr="00006CBD">
        <mc:AlternateContent>
          <mc:Choice Requires="wps">
            <w:drawing>
              <wp:anchor distT="152400" distB="152400" distL="152400" distR="152400" simplePos="0" relativeHeight="251777024" behindDoc="0" locked="0" layoutInCell="1" allowOverlap="1" wp14:anchorId="26C185B8" wp14:editId="0FDEED75">
                <wp:simplePos x="0" y="0"/>
                <wp:positionH relativeFrom="margin">
                  <wp:posOffset>-236855</wp:posOffset>
                </wp:positionH>
                <wp:positionV relativeFrom="line">
                  <wp:posOffset>4200988</wp:posOffset>
                </wp:positionV>
                <wp:extent cx="2204720" cy="0"/>
                <wp:effectExtent l="0" t="0" r="17780" b="12700"/>
                <wp:wrapTopAndBottom distT="152400" distB="152400"/>
                <wp:docPr id="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7CA19" id="officeArt object" o:spid="_x0000_s1026" style="position:absolute;flip:x;z-index:2517770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.65pt,330.8pt" to="154.95pt,3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CA41E9" w:rsidRPr="00006CBD">
        <mc:AlternateContent>
          <mc:Choice Requires="wps">
            <w:drawing>
              <wp:anchor distT="152400" distB="152400" distL="152400" distR="152400" simplePos="0" relativeHeight="251774976" behindDoc="0" locked="0" layoutInCell="1" allowOverlap="1" wp14:anchorId="0056D617" wp14:editId="5FE8ED1E">
                <wp:simplePos x="0" y="0"/>
                <wp:positionH relativeFrom="margin">
                  <wp:posOffset>-299960</wp:posOffset>
                </wp:positionH>
                <wp:positionV relativeFrom="line">
                  <wp:posOffset>1380456</wp:posOffset>
                </wp:positionV>
                <wp:extent cx="2073275" cy="937345"/>
                <wp:effectExtent l="0" t="0" r="0" b="0"/>
                <wp:wrapNone/>
                <wp:docPr id="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9373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6BAD19" w14:textId="56759FFC" w:rsidR="00527563" w:rsidRPr="0087138D" w:rsidRDefault="00527563" w:rsidP="00527563">
                            <w:pPr>
                              <w:pStyle w:val="Heading2"/>
                              <w:rPr>
                                <w:color w:val="404040" w:themeColor="text1" w:themeTint="BF"/>
                              </w:rPr>
                            </w:pPr>
                            <w:r w:rsidRPr="0087138D">
                              <w:rPr>
                                <w:color w:val="404040" w:themeColor="text1" w:themeTint="BF"/>
                              </w:rPr>
                              <w:t>TOOLS &amp; SOFTWARE</w:t>
                            </w:r>
                          </w:p>
                          <w:p w14:paraId="27DC7DFC" w14:textId="7E95A748" w:rsidR="00527563" w:rsidRPr="0087138D" w:rsidRDefault="00527563" w:rsidP="00C127B2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br/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4FD48DEF" w14:textId="406ED5C2" w:rsidR="00527563" w:rsidRPr="0087138D" w:rsidRDefault="00527563" w:rsidP="00CA41E9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porta ligula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, </w:t>
                            </w:r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br/>
                              <w:t xml:space="preserve">at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ultrices</w:t>
                            </w:r>
                            <w:proofErr w:type="spellEnd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138D">
                              <w:rPr>
                                <w:rFonts w:cs="Arial"/>
                                <w:color w:val="404040" w:themeColor="text1" w:themeTint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D617" id="_x0000_s1037" type="#_x0000_t202" style="position:absolute;margin-left:-23.6pt;margin-top:108.7pt;width:163.25pt;height:73.8pt;z-index:2517749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726BAD19" w14:textId="56759FFC" w:rsidR="00527563" w:rsidRPr="0087138D" w:rsidRDefault="00527563" w:rsidP="00527563">
                      <w:pPr>
                        <w:pStyle w:val="Heading2"/>
                        <w:rPr>
                          <w:color w:val="404040" w:themeColor="text1" w:themeTint="BF"/>
                        </w:rPr>
                      </w:pPr>
                      <w:r w:rsidRPr="0087138D">
                        <w:rPr>
                          <w:color w:val="404040" w:themeColor="text1" w:themeTint="BF"/>
                        </w:rPr>
                        <w:t>TOOLS &amp; SOFTWARE</w:t>
                      </w:r>
                    </w:p>
                    <w:p w14:paraId="27DC7DFC" w14:textId="7E95A748" w:rsidR="00527563" w:rsidRPr="0087138D" w:rsidRDefault="00527563" w:rsidP="00C127B2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br/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</w:p>
                    <w:p w14:paraId="4FD48DEF" w14:textId="406ED5C2" w:rsidR="00527563" w:rsidRPr="0087138D" w:rsidRDefault="00527563" w:rsidP="00CA41E9">
                      <w:pPr>
                        <w:pStyle w:val="Default"/>
                        <w:numPr>
                          <w:ilvl w:val="0"/>
                          <w:numId w:val="1"/>
                        </w:numPr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Pellentesque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porta ligula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felis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, </w:t>
                      </w:r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br/>
                        <w:t xml:space="preserve">at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tristique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odio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ultrices</w:t>
                      </w:r>
                      <w:proofErr w:type="spellEnd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 w:rsidRPr="0087138D">
                        <w:rPr>
                          <w:rFonts w:cs="Arial"/>
                          <w:color w:val="404040" w:themeColor="text1" w:themeTint="BF"/>
                          <w:lang w:val="en-US"/>
                        </w:rPr>
                        <w:t>ut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A41E9" w:rsidRPr="00006CBD">
        <mc:AlternateContent>
          <mc:Choice Requires="wps">
            <w:drawing>
              <wp:anchor distT="152400" distB="152400" distL="152400" distR="152400" simplePos="0" relativeHeight="251770880" behindDoc="0" locked="0" layoutInCell="1" allowOverlap="1" wp14:anchorId="733C5765" wp14:editId="414151EB">
                <wp:simplePos x="0" y="0"/>
                <wp:positionH relativeFrom="margin">
                  <wp:posOffset>-237490</wp:posOffset>
                </wp:positionH>
                <wp:positionV relativeFrom="line">
                  <wp:posOffset>2490933</wp:posOffset>
                </wp:positionV>
                <wp:extent cx="2204720" cy="0"/>
                <wp:effectExtent l="0" t="0" r="17780" b="12700"/>
                <wp:wrapTopAndBottom distT="152400" distB="152400"/>
                <wp:docPr id="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1E32C" id="officeArt object" o:spid="_x0000_s1026" style="position:absolute;flip:x;z-index:2517708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.7pt,196.15pt" to="154.9pt,19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186191" w:rsidRPr="00006CBD">
        <mc:AlternateContent>
          <mc:Choice Requires="wps">
            <w:drawing>
              <wp:anchor distT="152400" distB="152400" distL="152400" distR="152400" simplePos="0" relativeHeight="251769856" behindDoc="0" locked="0" layoutInCell="1" allowOverlap="1" wp14:anchorId="3725AE61" wp14:editId="106C109C">
                <wp:simplePos x="0" y="0"/>
                <wp:positionH relativeFrom="margin">
                  <wp:posOffset>-238125</wp:posOffset>
                </wp:positionH>
                <wp:positionV relativeFrom="line">
                  <wp:posOffset>1188085</wp:posOffset>
                </wp:positionV>
                <wp:extent cx="6585585" cy="0"/>
                <wp:effectExtent l="0" t="0" r="18415" b="12700"/>
                <wp:wrapTopAndBottom distT="152400" distB="152400"/>
                <wp:docPr id="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558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81F64" id="officeArt object" o:spid="_x0000_s1026" style="position:absolute;flip:x;z-index:2517698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-18.75pt,93.55pt" to="499.8pt,9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" strokecolor="#272727 [2749]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B0725B" w:rsidRPr="00006CBD">
        <mc:AlternateContent>
          <mc:Choice Requires="wps">
            <w:drawing>
              <wp:anchor distT="152400" distB="152400" distL="152400" distR="152400" simplePos="0" relativeHeight="251764736" behindDoc="0" locked="0" layoutInCell="1" allowOverlap="1" wp14:anchorId="744ABDE5" wp14:editId="187A54EF">
                <wp:simplePos x="0" y="0"/>
                <wp:positionH relativeFrom="margin">
                  <wp:posOffset>1948180</wp:posOffset>
                </wp:positionH>
                <wp:positionV relativeFrom="line">
                  <wp:posOffset>1183640</wp:posOffset>
                </wp:positionV>
                <wp:extent cx="43815" cy="8585835"/>
                <wp:effectExtent l="0" t="0" r="19685" b="12065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" cy="858583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A985F" id="officeArt object" o:spid="_x0000_s1026" style="position:absolute;flip:y;z-index:2517647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153.4pt,93.2pt" to="156.85pt,769.25pt" wrapcoords="0 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" strokecolor="#272727 [2749]" strokeweight="1pt">
                <v:stroke miterlimit="4" joinstyle="miter"/>
                <w10:wrap type="through" anchorx="margin" anchory="line"/>
              </v:line>
            </w:pict>
          </mc:Fallback>
        </mc:AlternateContent>
      </w:r>
      <w:r w:rsidR="00006CBD" w:rsidRPr="00006CBD">
        <mc:AlternateContent>
          <mc:Choice Requires="wps">
            <w:drawing>
              <wp:anchor distT="152400" distB="152400" distL="152400" distR="152400" simplePos="0" relativeHeight="251763712" behindDoc="0" locked="0" layoutInCell="1" allowOverlap="1" wp14:anchorId="7A9D57A7" wp14:editId="5277B5C2">
                <wp:simplePos x="0" y="0"/>
                <wp:positionH relativeFrom="margin">
                  <wp:posOffset>-300327</wp:posOffset>
                </wp:positionH>
                <wp:positionV relativeFrom="page">
                  <wp:posOffset>478155</wp:posOffset>
                </wp:positionV>
                <wp:extent cx="6532880" cy="882015"/>
                <wp:effectExtent l="0" t="0" r="0" b="0"/>
                <wp:wrapNone/>
                <wp:docPr id="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882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FA276" w14:textId="77777777" w:rsidR="00006CBD" w:rsidRPr="0087138D" w:rsidRDefault="00006CBD" w:rsidP="00006CBD">
                            <w:pPr>
                              <w:pStyle w:val="Header"/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</w:pPr>
                            <w:r w:rsidRPr="0087138D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64"/>
                                <w:szCs w:val="64"/>
                              </w:rPr>
                              <w:t>FIRST NAME SECOND NAME</w:t>
                            </w:r>
                          </w:p>
                          <w:p w14:paraId="75F84A20" w14:textId="77777777" w:rsidR="00006CBD" w:rsidRPr="0087138D" w:rsidRDefault="00006CBD" w:rsidP="00006CBD">
                            <w:pPr>
                              <w:pStyle w:val="Header"/>
                              <w:spacing w:before="160" w:line="192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87138D">
                              <w:rPr>
                                <w:rFonts w:ascii="Arial" w:hAnsi="Arial" w:cs="Arial"/>
                                <w:color w:val="404040" w:themeColor="text1" w:themeTint="BF"/>
                                <w:sz w:val="36"/>
                                <w:szCs w:val="36"/>
                              </w:rPr>
                              <w:t>PROFESSIONAL TITLE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57A7" id="_x0000_s1038" type="#_x0000_t202" style="position:absolute;margin-left:-23.65pt;margin-top:37.65pt;width:514.4pt;height:69.45pt;z-index:2517637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1DAFA276" w14:textId="77777777" w:rsidR="00006CBD" w:rsidRPr="0087138D" w:rsidRDefault="00006CBD" w:rsidP="00006CBD">
                      <w:pPr>
                        <w:pStyle w:val="Header"/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</w:pPr>
                      <w:r w:rsidRPr="0087138D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64"/>
                          <w:szCs w:val="64"/>
                        </w:rPr>
                        <w:t>FIRST NAME SECOND NAME</w:t>
                      </w:r>
                    </w:p>
                    <w:p w14:paraId="75F84A20" w14:textId="77777777" w:rsidR="00006CBD" w:rsidRPr="0087138D" w:rsidRDefault="00006CBD" w:rsidP="00006CBD">
                      <w:pPr>
                        <w:pStyle w:val="Header"/>
                        <w:spacing w:before="160" w:line="192" w:lineRule="auto"/>
                        <w:rPr>
                          <w:rFonts w:ascii="Arial" w:hAnsi="Arial" w:cs="Arial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87138D">
                        <w:rPr>
                          <w:rFonts w:ascii="Arial" w:hAnsi="Arial" w:cs="Arial"/>
                          <w:color w:val="404040" w:themeColor="text1" w:themeTint="BF"/>
                          <w:sz w:val="36"/>
                          <w:szCs w:val="36"/>
                        </w:rPr>
                        <w:t>PROFESSIONAL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CA5D67" w:rsidRPr="00DD16A1" w:rsidSect="00DB5D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E1CA3" w14:textId="77777777" w:rsidR="00E12A83" w:rsidRDefault="00E12A83">
      <w:r>
        <w:separator/>
      </w:r>
    </w:p>
  </w:endnote>
  <w:endnote w:type="continuationSeparator" w:id="0">
    <w:p w14:paraId="71AEFFA7" w14:textId="77777777" w:rsidR="00E12A83" w:rsidRDefault="00E12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1770D" w14:textId="77777777" w:rsidR="00E83E7A" w:rsidRDefault="00E83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2E58C" w14:textId="77777777" w:rsidR="00CA5D67" w:rsidRDefault="00CA5D6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67766" w14:textId="77777777" w:rsidR="00E83E7A" w:rsidRDefault="00E83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B914D" w14:textId="77777777" w:rsidR="00E12A83" w:rsidRDefault="00E12A83">
      <w:r>
        <w:separator/>
      </w:r>
    </w:p>
  </w:footnote>
  <w:footnote w:type="continuationSeparator" w:id="0">
    <w:p w14:paraId="1823C4F6" w14:textId="77777777" w:rsidR="00E12A83" w:rsidRDefault="00E12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3D77" w14:textId="77777777" w:rsidR="00E83E7A" w:rsidRDefault="00E83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6047C" w14:textId="77777777" w:rsidR="00CA5D67" w:rsidRDefault="00CA5D6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7F10C" w14:textId="77777777" w:rsidR="00E83E7A" w:rsidRDefault="00E83E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FA820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2" type="#_x0000_t75" style="width:6.95pt;height:6.95pt" o:bullet="t">
        <v:imagedata r:id="rId1" o:title="Stained Glass Ball"/>
      </v:shape>
    </w:pict>
  </w:numPicBullet>
  <w:numPicBullet w:numPicBulletId="1">
    <w:pict>
      <v:shape w14:anchorId="68534631" id="_x0000_i1833" type="#_x0000_t75" style="width:4.65pt;height:4.65pt" o:bullet="t">
        <v:imagedata r:id="rId2" o:title="Artboard 1"/>
      </v:shape>
    </w:pict>
  </w:numPicBullet>
  <w:numPicBullet w:numPicBulletId="2">
    <w:pict>
      <v:shape w14:anchorId="04103330" id="_x0000_i1834" type="#_x0000_t75" style="width:3.5pt;height:3.5pt" o:bullet="t">
        <v:imagedata r:id="rId3" o:title="Artboard 1 copy"/>
      </v:shape>
    </w:pict>
  </w:numPicBullet>
  <w:numPicBullet w:numPicBulletId="3">
    <w:pict>
      <v:shape id="_x0000_i1835" type="#_x0000_t75" style="width:15.1pt;height:15.1pt" o:bullet="t">
        <v:imagedata r:id="rId4" o:title="Artboard 1 copy 2"/>
      </v:shape>
    </w:pict>
  </w:numPicBullet>
  <w:numPicBullet w:numPicBulletId="4">
    <w:pict>
      <v:shape id="_x0000_i1836" type="#_x0000_t75" style="width:15.1pt;height:15.1pt" o:bullet="t">
        <v:imagedata r:id="rId5" o:title="Artboard 1 copy 3"/>
      </v:shape>
    </w:pict>
  </w:numPicBullet>
  <w:abstractNum w:abstractNumId="0" w15:restartNumberingAfterBreak="0">
    <w:nsid w:val="04DC1985"/>
    <w:multiLevelType w:val="hybridMultilevel"/>
    <w:tmpl w:val="50C4D620"/>
    <w:lvl w:ilvl="0" w:tplc="965CEC3C">
      <w:start w:val="1"/>
      <w:numFmt w:val="bullet"/>
      <w:lvlText w:val=""/>
      <w:lvlPicBulletId w:val="1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6D44"/>
    <w:multiLevelType w:val="hybridMultilevel"/>
    <w:tmpl w:val="4490C790"/>
    <w:lvl w:ilvl="0" w:tplc="2068BB46">
      <w:start w:val="1"/>
      <w:numFmt w:val="bullet"/>
      <w:lvlText w:val="o"/>
      <w:lvlJc w:val="left"/>
      <w:pPr>
        <w:ind w:left="454" w:hanging="45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206A"/>
    <w:multiLevelType w:val="hybridMultilevel"/>
    <w:tmpl w:val="9746C016"/>
    <w:lvl w:ilvl="0" w:tplc="3E860A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4224E"/>
    <w:multiLevelType w:val="hybridMultilevel"/>
    <w:tmpl w:val="83B42136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1D9F0B48"/>
    <w:multiLevelType w:val="hybridMultilevel"/>
    <w:tmpl w:val="040C8C60"/>
    <w:lvl w:ilvl="0" w:tplc="5DE241B6">
      <w:start w:val="1"/>
      <w:numFmt w:val="bullet"/>
      <w:lvlText w:val="•"/>
      <w:lvlJc w:val="left"/>
      <w:pPr>
        <w:ind w:left="454" w:hanging="28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25043EA9"/>
    <w:multiLevelType w:val="hybridMultilevel"/>
    <w:tmpl w:val="498C04E0"/>
    <w:lvl w:ilvl="0" w:tplc="EAD6A982">
      <w:start w:val="1"/>
      <w:numFmt w:val="bullet"/>
      <w:lvlText w:val="•"/>
      <w:lvlJc w:val="left"/>
      <w:pPr>
        <w:ind w:left="397" w:hanging="28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27E95879"/>
    <w:multiLevelType w:val="hybridMultilevel"/>
    <w:tmpl w:val="E800C4A8"/>
    <w:lvl w:ilvl="0" w:tplc="ADA63322">
      <w:start w:val="1"/>
      <w:numFmt w:val="bullet"/>
      <w:lvlText w:val=""/>
      <w:lvlPicBulletId w:val="4"/>
      <w:lvlJc w:val="left"/>
      <w:pPr>
        <w:ind w:left="1123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2B30189A"/>
    <w:multiLevelType w:val="hybridMultilevel"/>
    <w:tmpl w:val="2064E4C8"/>
    <w:lvl w:ilvl="0" w:tplc="EFB6DF8A">
      <w:start w:val="1"/>
      <w:numFmt w:val="bullet"/>
      <w:lvlText w:val="•"/>
      <w:lvlJc w:val="left"/>
      <w:pPr>
        <w:ind w:left="454" w:hanging="283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 w15:restartNumberingAfterBreak="0">
    <w:nsid w:val="3059744A"/>
    <w:multiLevelType w:val="hybridMultilevel"/>
    <w:tmpl w:val="0BEA5074"/>
    <w:lvl w:ilvl="0" w:tplc="5D9452DE">
      <w:start w:val="1"/>
      <w:numFmt w:val="bullet"/>
      <w:lvlText w:val="o"/>
      <w:lvlJc w:val="left"/>
      <w:pPr>
        <w:ind w:left="454" w:hanging="39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A40F5"/>
    <w:multiLevelType w:val="hybridMultilevel"/>
    <w:tmpl w:val="712C1CB8"/>
    <w:lvl w:ilvl="0" w:tplc="4C4A4138">
      <w:start w:val="1"/>
      <w:numFmt w:val="bullet"/>
      <w:lvlText w:val="•"/>
      <w:lvlJc w:val="left"/>
      <w:pPr>
        <w:ind w:left="454" w:hanging="284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0" w15:restartNumberingAfterBreak="0">
    <w:nsid w:val="36B15070"/>
    <w:multiLevelType w:val="hybridMultilevel"/>
    <w:tmpl w:val="26306B22"/>
    <w:lvl w:ilvl="0" w:tplc="4786317A">
      <w:start w:val="1"/>
      <w:numFmt w:val="bullet"/>
      <w:lvlText w:val="o"/>
      <w:lvlJc w:val="left"/>
      <w:pPr>
        <w:ind w:left="531" w:hanging="47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1" w15:restartNumberingAfterBreak="0">
    <w:nsid w:val="37D6515F"/>
    <w:multiLevelType w:val="hybridMultilevel"/>
    <w:tmpl w:val="EF4E31E2"/>
    <w:lvl w:ilvl="0" w:tplc="2CD0969E">
      <w:start w:val="1"/>
      <w:numFmt w:val="bullet"/>
      <w:lvlText w:val="•"/>
      <w:lvlJc w:val="left"/>
      <w:pPr>
        <w:ind w:left="454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2" w15:restartNumberingAfterBreak="0">
    <w:nsid w:val="37DA71E7"/>
    <w:multiLevelType w:val="hybridMultilevel"/>
    <w:tmpl w:val="FB0A43EE"/>
    <w:lvl w:ilvl="0" w:tplc="EAD6A982">
      <w:start w:val="1"/>
      <w:numFmt w:val="bullet"/>
      <w:lvlText w:val="•"/>
      <w:lvlJc w:val="left"/>
      <w:pPr>
        <w:ind w:left="340" w:hanging="283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63CAC"/>
    <w:multiLevelType w:val="hybridMultilevel"/>
    <w:tmpl w:val="9F424F26"/>
    <w:lvl w:ilvl="0" w:tplc="41140FAA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91AB3"/>
    <w:multiLevelType w:val="hybridMultilevel"/>
    <w:tmpl w:val="153E553C"/>
    <w:lvl w:ilvl="0" w:tplc="3E860A0A">
      <w:start w:val="1"/>
      <w:numFmt w:val="bullet"/>
      <w:lvlText w:val=""/>
      <w:lvlPicBulletId w:val="3"/>
      <w:lvlJc w:val="left"/>
      <w:pPr>
        <w:ind w:left="417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448D5"/>
    <w:multiLevelType w:val="hybridMultilevel"/>
    <w:tmpl w:val="C4104F7C"/>
    <w:lvl w:ilvl="0" w:tplc="3B405386">
      <w:start w:val="1"/>
      <w:numFmt w:val="bullet"/>
      <w:lvlText w:val=""/>
      <w:lvlPicBulletId w:val="3"/>
      <w:lvlJc w:val="left"/>
      <w:pPr>
        <w:ind w:left="400" w:hanging="37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E594D"/>
    <w:multiLevelType w:val="hybridMultilevel"/>
    <w:tmpl w:val="5D8E68DC"/>
    <w:lvl w:ilvl="0" w:tplc="2286EE1E">
      <w:start w:val="1"/>
      <w:numFmt w:val="bullet"/>
      <w:lvlText w:val=""/>
      <w:lvlPicBulletId w:val="3"/>
      <w:lvlJc w:val="left"/>
      <w:pPr>
        <w:ind w:left="397" w:hanging="343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D0C39"/>
    <w:multiLevelType w:val="hybridMultilevel"/>
    <w:tmpl w:val="15E2FF48"/>
    <w:lvl w:ilvl="0" w:tplc="76367590">
      <w:start w:val="1"/>
      <w:numFmt w:val="bullet"/>
      <w:lvlText w:val="o"/>
      <w:lvlJc w:val="left"/>
      <w:pPr>
        <w:ind w:left="397" w:hanging="340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91974"/>
    <w:multiLevelType w:val="hybridMultilevel"/>
    <w:tmpl w:val="72CEADE0"/>
    <w:lvl w:ilvl="0" w:tplc="2CD0969E">
      <w:start w:val="1"/>
      <w:numFmt w:val="bullet"/>
      <w:lvlText w:val="•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210D5"/>
    <w:multiLevelType w:val="hybridMultilevel"/>
    <w:tmpl w:val="BD04F66A"/>
    <w:lvl w:ilvl="0" w:tplc="2CD0969E">
      <w:start w:val="1"/>
      <w:numFmt w:val="bullet"/>
      <w:lvlText w:val="•"/>
      <w:lvlPicBulletId w:val="3"/>
      <w:lvlJc w:val="left"/>
      <w:pPr>
        <w:ind w:left="1120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D79F6"/>
    <w:multiLevelType w:val="hybridMultilevel"/>
    <w:tmpl w:val="420E78A6"/>
    <w:lvl w:ilvl="0" w:tplc="3E860A0A">
      <w:start w:val="1"/>
      <w:numFmt w:val="bullet"/>
      <w:lvlText w:val=""/>
      <w:lvlPicBulletId w:val="3"/>
      <w:lvlJc w:val="left"/>
      <w:pPr>
        <w:ind w:left="388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D4DC9"/>
    <w:multiLevelType w:val="hybridMultilevel"/>
    <w:tmpl w:val="D27C7080"/>
    <w:lvl w:ilvl="0" w:tplc="D50CA39A">
      <w:start w:val="1"/>
      <w:numFmt w:val="bullet"/>
      <w:lvlText w:val="o"/>
      <w:lvlJc w:val="left"/>
      <w:pPr>
        <w:ind w:left="476" w:hanging="419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068D984">
      <w:start w:val="1"/>
      <w:numFmt w:val="bullet"/>
      <w:lvlText w:val="•"/>
      <w:lvlJc w:val="left"/>
      <w:pPr>
        <w:ind w:left="3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200B4E">
      <w:start w:val="1"/>
      <w:numFmt w:val="bullet"/>
      <w:lvlText w:val="•"/>
      <w:lvlJc w:val="left"/>
      <w:pPr>
        <w:ind w:left="5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FCA23D2">
      <w:start w:val="1"/>
      <w:numFmt w:val="bullet"/>
      <w:lvlText w:val="•"/>
      <w:lvlJc w:val="left"/>
      <w:pPr>
        <w:ind w:left="6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5687E82">
      <w:start w:val="1"/>
      <w:numFmt w:val="bullet"/>
      <w:lvlText w:val="•"/>
      <w:lvlJc w:val="left"/>
      <w:pPr>
        <w:ind w:left="86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A2E2444">
      <w:start w:val="1"/>
      <w:numFmt w:val="bullet"/>
      <w:lvlText w:val="•"/>
      <w:lvlJc w:val="left"/>
      <w:pPr>
        <w:ind w:left="104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AE6AF28">
      <w:start w:val="1"/>
      <w:numFmt w:val="bullet"/>
      <w:lvlText w:val="•"/>
      <w:lvlJc w:val="left"/>
      <w:pPr>
        <w:ind w:left="122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77A1F6A">
      <w:start w:val="1"/>
      <w:numFmt w:val="bullet"/>
      <w:lvlText w:val="•"/>
      <w:lvlJc w:val="left"/>
      <w:pPr>
        <w:ind w:left="140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5E1EEC">
      <w:start w:val="1"/>
      <w:numFmt w:val="bullet"/>
      <w:lvlText w:val="•"/>
      <w:lvlJc w:val="left"/>
      <w:pPr>
        <w:ind w:left="1587" w:hanging="1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2" w15:restartNumberingAfterBreak="0">
    <w:nsid w:val="68B1221D"/>
    <w:multiLevelType w:val="hybridMultilevel"/>
    <w:tmpl w:val="C86A1960"/>
    <w:lvl w:ilvl="0" w:tplc="B4827AEA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73B0E"/>
    <w:multiLevelType w:val="hybridMultilevel"/>
    <w:tmpl w:val="A568F96C"/>
    <w:lvl w:ilvl="0" w:tplc="9580F144">
      <w:start w:val="1"/>
      <w:numFmt w:val="bullet"/>
      <w:lvlText w:val=""/>
      <w:lvlPicBulletId w:val="2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55E74"/>
    <w:multiLevelType w:val="hybridMultilevel"/>
    <w:tmpl w:val="8DDA6C3A"/>
    <w:lvl w:ilvl="0" w:tplc="667C1FF0">
      <w:start w:val="1"/>
      <w:numFmt w:val="bullet"/>
      <w:lvlText w:val="o"/>
      <w:lvlJc w:val="left"/>
      <w:pPr>
        <w:ind w:left="475" w:hanging="418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5289C"/>
    <w:multiLevelType w:val="hybridMultilevel"/>
    <w:tmpl w:val="363280A8"/>
    <w:lvl w:ilvl="0" w:tplc="FE1AD1D2">
      <w:start w:val="1"/>
      <w:numFmt w:val="bullet"/>
      <w:lvlText w:val="o"/>
      <w:lvlJc w:val="left"/>
      <w:pPr>
        <w:ind w:left="340" w:hanging="283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66E3F"/>
    <w:multiLevelType w:val="hybridMultilevel"/>
    <w:tmpl w:val="8E3617EA"/>
    <w:lvl w:ilvl="0" w:tplc="78AE0B9E">
      <w:start w:val="1"/>
      <w:numFmt w:val="bullet"/>
      <w:lvlText w:val="o"/>
      <w:lvlJc w:val="left"/>
      <w:pPr>
        <w:ind w:left="284" w:hanging="227"/>
      </w:pPr>
      <w:rPr>
        <w:rFonts w:ascii="Courier New" w:hAnsi="Courier New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9798B"/>
    <w:multiLevelType w:val="hybridMultilevel"/>
    <w:tmpl w:val="1466F45E"/>
    <w:lvl w:ilvl="0" w:tplc="3E860A0A">
      <w:start w:val="1"/>
      <w:numFmt w:val="bullet"/>
      <w:lvlText w:val=""/>
      <w:lvlPicBulletId w:val="3"/>
      <w:lvlJc w:val="left"/>
      <w:pPr>
        <w:ind w:left="397" w:hanging="3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A2F05"/>
    <w:multiLevelType w:val="hybridMultilevel"/>
    <w:tmpl w:val="203E7086"/>
    <w:lvl w:ilvl="0" w:tplc="2CD0969E">
      <w:start w:val="1"/>
      <w:numFmt w:val="bullet"/>
      <w:lvlText w:val="•"/>
      <w:lvlJc w:val="left"/>
      <w:pPr>
        <w:ind w:left="5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9A43828">
      <w:start w:val="1"/>
      <w:numFmt w:val="bullet"/>
      <w:lvlText w:val="•"/>
      <w:lvlJc w:val="left"/>
      <w:pPr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A9A6580">
      <w:start w:val="1"/>
      <w:numFmt w:val="bullet"/>
      <w:lvlText w:val="•"/>
      <w:lvlJc w:val="left"/>
      <w:pPr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05033C8">
      <w:start w:val="1"/>
      <w:numFmt w:val="bullet"/>
      <w:lvlText w:val="•"/>
      <w:lvlJc w:val="left"/>
      <w:pPr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78CB26">
      <w:start w:val="1"/>
      <w:numFmt w:val="bullet"/>
      <w:lvlText w:val="•"/>
      <w:lvlJc w:val="left"/>
      <w:pPr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1F426ED2">
      <w:start w:val="1"/>
      <w:numFmt w:val="bullet"/>
      <w:lvlText w:val="•"/>
      <w:lvlJc w:val="left"/>
      <w:pPr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E5E7486">
      <w:start w:val="1"/>
      <w:numFmt w:val="bullet"/>
      <w:lvlText w:val="•"/>
      <w:lvlJc w:val="left"/>
      <w:pPr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1E17D8">
      <w:start w:val="1"/>
      <w:numFmt w:val="bullet"/>
      <w:lvlText w:val="•"/>
      <w:lvlJc w:val="left"/>
      <w:pPr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D24547A">
      <w:start w:val="1"/>
      <w:numFmt w:val="bullet"/>
      <w:lvlText w:val="•"/>
      <w:lvlJc w:val="left"/>
      <w:pPr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1"/>
  </w:num>
  <w:num w:numId="2">
    <w:abstractNumId w:val="11"/>
    <w:lvlOverride w:ilvl="0">
      <w:lvl w:ilvl="0" w:tplc="2CD0969E">
        <w:start w:val="1"/>
        <w:numFmt w:val="bullet"/>
        <w:lvlText w:val="•"/>
        <w:lvlJc w:val="left"/>
        <w:pPr>
          <w:ind w:left="397" w:hanging="2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B9A43828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AA9A6580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05033C8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D78CB26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1F426ED2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5E7486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D41E17D8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D24547A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3">
    <w:abstractNumId w:val="3"/>
  </w:num>
  <w:num w:numId="4">
    <w:abstractNumId w:val="3"/>
    <w:lvlOverride w:ilvl="0">
      <w:lvl w:ilvl="0" w:tplc="667C1FF0">
        <w:start w:val="1"/>
        <w:numFmt w:val="bullet"/>
        <w:lvlText w:val="•"/>
        <w:lvlJc w:val="left"/>
        <w:pPr>
          <w:ind w:left="45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7068D984">
        <w:start w:val="1"/>
        <w:numFmt w:val="bullet"/>
        <w:lvlText w:val="•"/>
        <w:lvlJc w:val="left"/>
        <w:pPr>
          <w:ind w:left="3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F200B4E">
        <w:start w:val="1"/>
        <w:numFmt w:val="bullet"/>
        <w:lvlText w:val="•"/>
        <w:lvlJc w:val="left"/>
        <w:pPr>
          <w:ind w:left="5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0FCA23D2">
        <w:start w:val="1"/>
        <w:numFmt w:val="bullet"/>
        <w:lvlText w:val="•"/>
        <w:lvlJc w:val="left"/>
        <w:pPr>
          <w:ind w:left="6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5687E82">
        <w:start w:val="1"/>
        <w:numFmt w:val="bullet"/>
        <w:lvlText w:val="•"/>
        <w:lvlJc w:val="left"/>
        <w:pPr>
          <w:ind w:left="86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2E2444">
        <w:start w:val="1"/>
        <w:numFmt w:val="bullet"/>
        <w:lvlText w:val="•"/>
        <w:lvlJc w:val="left"/>
        <w:pPr>
          <w:ind w:left="10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AAE6AF28">
        <w:start w:val="1"/>
        <w:numFmt w:val="bullet"/>
        <w:lvlText w:val="•"/>
        <w:lvlJc w:val="left"/>
        <w:pPr>
          <w:ind w:left="12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77A1F6A">
        <w:start w:val="1"/>
        <w:numFmt w:val="bullet"/>
        <w:lvlText w:val="•"/>
        <w:lvlJc w:val="left"/>
        <w:pPr>
          <w:ind w:left="14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15E1EEC">
        <w:start w:val="1"/>
        <w:numFmt w:val="bullet"/>
        <w:lvlText w:val="•"/>
        <w:lvlJc w:val="left"/>
        <w:pPr>
          <w:ind w:left="15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10"/>
  </w:num>
  <w:num w:numId="6">
    <w:abstractNumId w:val="24"/>
  </w:num>
  <w:num w:numId="7">
    <w:abstractNumId w:val="26"/>
  </w:num>
  <w:num w:numId="8">
    <w:abstractNumId w:val="22"/>
  </w:num>
  <w:num w:numId="9">
    <w:abstractNumId w:val="17"/>
  </w:num>
  <w:num w:numId="10">
    <w:abstractNumId w:val="1"/>
  </w:num>
  <w:num w:numId="11">
    <w:abstractNumId w:val="8"/>
  </w:num>
  <w:num w:numId="12">
    <w:abstractNumId w:val="25"/>
  </w:num>
  <w:num w:numId="13">
    <w:abstractNumId w:val="21"/>
  </w:num>
  <w:num w:numId="14">
    <w:abstractNumId w:val="13"/>
  </w:num>
  <w:num w:numId="15">
    <w:abstractNumId w:val="0"/>
  </w:num>
  <w:num w:numId="16">
    <w:abstractNumId w:val="23"/>
  </w:num>
  <w:num w:numId="17">
    <w:abstractNumId w:val="27"/>
  </w:num>
  <w:num w:numId="18">
    <w:abstractNumId w:val="16"/>
  </w:num>
  <w:num w:numId="19">
    <w:abstractNumId w:val="15"/>
  </w:num>
  <w:num w:numId="20">
    <w:abstractNumId w:val="20"/>
  </w:num>
  <w:num w:numId="21">
    <w:abstractNumId w:val="2"/>
  </w:num>
  <w:num w:numId="22">
    <w:abstractNumId w:val="14"/>
  </w:num>
  <w:num w:numId="23">
    <w:abstractNumId w:val="6"/>
  </w:num>
  <w:num w:numId="24">
    <w:abstractNumId w:val="19"/>
  </w:num>
  <w:num w:numId="25">
    <w:abstractNumId w:val="18"/>
  </w:num>
  <w:num w:numId="26">
    <w:abstractNumId w:val="28"/>
  </w:num>
  <w:num w:numId="27">
    <w:abstractNumId w:val="9"/>
  </w:num>
  <w:num w:numId="28">
    <w:abstractNumId w:val="12"/>
  </w:num>
  <w:num w:numId="29">
    <w:abstractNumId w:val="5"/>
  </w:num>
  <w:num w:numId="30">
    <w:abstractNumId w:val="4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D3"/>
    <w:rsid w:val="00005ED6"/>
    <w:rsid w:val="00006CBD"/>
    <w:rsid w:val="00015B6D"/>
    <w:rsid w:val="0002133E"/>
    <w:rsid w:val="00030713"/>
    <w:rsid w:val="00034178"/>
    <w:rsid w:val="000479F4"/>
    <w:rsid w:val="00054D61"/>
    <w:rsid w:val="000737FF"/>
    <w:rsid w:val="00077CE0"/>
    <w:rsid w:val="000D5538"/>
    <w:rsid w:val="000E23E1"/>
    <w:rsid w:val="001000C0"/>
    <w:rsid w:val="0011671F"/>
    <w:rsid w:val="0011686A"/>
    <w:rsid w:val="001312DB"/>
    <w:rsid w:val="00186191"/>
    <w:rsid w:val="001932B1"/>
    <w:rsid w:val="001B0140"/>
    <w:rsid w:val="001B0864"/>
    <w:rsid w:val="001B7297"/>
    <w:rsid w:val="001C11CD"/>
    <w:rsid w:val="001C16E1"/>
    <w:rsid w:val="001C3525"/>
    <w:rsid w:val="001D1203"/>
    <w:rsid w:val="001F2877"/>
    <w:rsid w:val="00210058"/>
    <w:rsid w:val="00233A63"/>
    <w:rsid w:val="00234416"/>
    <w:rsid w:val="00236E3B"/>
    <w:rsid w:val="00257DE3"/>
    <w:rsid w:val="00283FE0"/>
    <w:rsid w:val="002923B0"/>
    <w:rsid w:val="0029462D"/>
    <w:rsid w:val="002B5EAD"/>
    <w:rsid w:val="002B6809"/>
    <w:rsid w:val="002C1559"/>
    <w:rsid w:val="00302AD1"/>
    <w:rsid w:val="00304052"/>
    <w:rsid w:val="003201BC"/>
    <w:rsid w:val="00321287"/>
    <w:rsid w:val="0032532C"/>
    <w:rsid w:val="00340333"/>
    <w:rsid w:val="00386E1E"/>
    <w:rsid w:val="00387C38"/>
    <w:rsid w:val="003941F3"/>
    <w:rsid w:val="0039467C"/>
    <w:rsid w:val="003A5C55"/>
    <w:rsid w:val="003B395B"/>
    <w:rsid w:val="003C6B66"/>
    <w:rsid w:val="003D7A6C"/>
    <w:rsid w:val="00417843"/>
    <w:rsid w:val="00464A06"/>
    <w:rsid w:val="00481CE8"/>
    <w:rsid w:val="004A1261"/>
    <w:rsid w:val="004A3E3D"/>
    <w:rsid w:val="004A62D6"/>
    <w:rsid w:val="004C1148"/>
    <w:rsid w:val="004C37C2"/>
    <w:rsid w:val="004C7340"/>
    <w:rsid w:val="004E52E5"/>
    <w:rsid w:val="004F732D"/>
    <w:rsid w:val="005162CF"/>
    <w:rsid w:val="00517ABD"/>
    <w:rsid w:val="00524E15"/>
    <w:rsid w:val="00527563"/>
    <w:rsid w:val="00536FEC"/>
    <w:rsid w:val="00537AFC"/>
    <w:rsid w:val="00544BD3"/>
    <w:rsid w:val="005505B5"/>
    <w:rsid w:val="0055521E"/>
    <w:rsid w:val="005634ED"/>
    <w:rsid w:val="00564B29"/>
    <w:rsid w:val="00595702"/>
    <w:rsid w:val="005B3F47"/>
    <w:rsid w:val="005B5064"/>
    <w:rsid w:val="005C45C2"/>
    <w:rsid w:val="005D6D1B"/>
    <w:rsid w:val="005F641C"/>
    <w:rsid w:val="005F7D53"/>
    <w:rsid w:val="006000B9"/>
    <w:rsid w:val="00613678"/>
    <w:rsid w:val="00630F3B"/>
    <w:rsid w:val="00643128"/>
    <w:rsid w:val="0064413F"/>
    <w:rsid w:val="00660B17"/>
    <w:rsid w:val="006723C8"/>
    <w:rsid w:val="00686AEA"/>
    <w:rsid w:val="00687CE4"/>
    <w:rsid w:val="00690456"/>
    <w:rsid w:val="00695785"/>
    <w:rsid w:val="006977C4"/>
    <w:rsid w:val="006A246F"/>
    <w:rsid w:val="006E0335"/>
    <w:rsid w:val="006E1902"/>
    <w:rsid w:val="006E46EF"/>
    <w:rsid w:val="006E7739"/>
    <w:rsid w:val="00734B94"/>
    <w:rsid w:val="00767925"/>
    <w:rsid w:val="00767F0B"/>
    <w:rsid w:val="007A238A"/>
    <w:rsid w:val="007A32FC"/>
    <w:rsid w:val="007D2C9A"/>
    <w:rsid w:val="007F4239"/>
    <w:rsid w:val="008071F3"/>
    <w:rsid w:val="00810657"/>
    <w:rsid w:val="008230FD"/>
    <w:rsid w:val="0087138D"/>
    <w:rsid w:val="008900EE"/>
    <w:rsid w:val="008A0A29"/>
    <w:rsid w:val="008A7624"/>
    <w:rsid w:val="008B7328"/>
    <w:rsid w:val="008F7C5D"/>
    <w:rsid w:val="009048FF"/>
    <w:rsid w:val="009133CC"/>
    <w:rsid w:val="00932908"/>
    <w:rsid w:val="0094252B"/>
    <w:rsid w:val="00943B32"/>
    <w:rsid w:val="00961DD9"/>
    <w:rsid w:val="0096537C"/>
    <w:rsid w:val="009726CF"/>
    <w:rsid w:val="00975C73"/>
    <w:rsid w:val="00976E0F"/>
    <w:rsid w:val="009867CE"/>
    <w:rsid w:val="00986C28"/>
    <w:rsid w:val="009B0C7A"/>
    <w:rsid w:val="009B13D3"/>
    <w:rsid w:val="009D5686"/>
    <w:rsid w:val="00A1019E"/>
    <w:rsid w:val="00A130AB"/>
    <w:rsid w:val="00A15E3E"/>
    <w:rsid w:val="00A27DB5"/>
    <w:rsid w:val="00A40B87"/>
    <w:rsid w:val="00A41855"/>
    <w:rsid w:val="00A41EEE"/>
    <w:rsid w:val="00A43615"/>
    <w:rsid w:val="00A515C1"/>
    <w:rsid w:val="00A62955"/>
    <w:rsid w:val="00A76BD9"/>
    <w:rsid w:val="00A7748A"/>
    <w:rsid w:val="00A84B63"/>
    <w:rsid w:val="00A94EC8"/>
    <w:rsid w:val="00AA715F"/>
    <w:rsid w:val="00AB06EF"/>
    <w:rsid w:val="00AB3ED9"/>
    <w:rsid w:val="00AC25BB"/>
    <w:rsid w:val="00AE4668"/>
    <w:rsid w:val="00AF54BC"/>
    <w:rsid w:val="00AF590A"/>
    <w:rsid w:val="00B007D2"/>
    <w:rsid w:val="00B0725B"/>
    <w:rsid w:val="00B144D4"/>
    <w:rsid w:val="00B36096"/>
    <w:rsid w:val="00B608C4"/>
    <w:rsid w:val="00B84EE1"/>
    <w:rsid w:val="00BB0772"/>
    <w:rsid w:val="00BB2239"/>
    <w:rsid w:val="00BB4F23"/>
    <w:rsid w:val="00BD63E9"/>
    <w:rsid w:val="00BF0216"/>
    <w:rsid w:val="00C01F52"/>
    <w:rsid w:val="00C2147C"/>
    <w:rsid w:val="00C24257"/>
    <w:rsid w:val="00C36004"/>
    <w:rsid w:val="00C3744D"/>
    <w:rsid w:val="00C51765"/>
    <w:rsid w:val="00CA1B60"/>
    <w:rsid w:val="00CA41E9"/>
    <w:rsid w:val="00CA4C4B"/>
    <w:rsid w:val="00CA5D67"/>
    <w:rsid w:val="00D05644"/>
    <w:rsid w:val="00D3067B"/>
    <w:rsid w:val="00D45575"/>
    <w:rsid w:val="00D53A86"/>
    <w:rsid w:val="00D55D8E"/>
    <w:rsid w:val="00D60979"/>
    <w:rsid w:val="00D81BC1"/>
    <w:rsid w:val="00D856F7"/>
    <w:rsid w:val="00D906BB"/>
    <w:rsid w:val="00D92786"/>
    <w:rsid w:val="00DA763E"/>
    <w:rsid w:val="00DB5DFF"/>
    <w:rsid w:val="00DC1E53"/>
    <w:rsid w:val="00DD16A1"/>
    <w:rsid w:val="00DD3181"/>
    <w:rsid w:val="00DF4ADA"/>
    <w:rsid w:val="00E04466"/>
    <w:rsid w:val="00E10EB3"/>
    <w:rsid w:val="00E12A83"/>
    <w:rsid w:val="00E32CF1"/>
    <w:rsid w:val="00E4201A"/>
    <w:rsid w:val="00E4416C"/>
    <w:rsid w:val="00E464BF"/>
    <w:rsid w:val="00E56753"/>
    <w:rsid w:val="00E83E7A"/>
    <w:rsid w:val="00EE6D4D"/>
    <w:rsid w:val="00EF05C4"/>
    <w:rsid w:val="00F130F3"/>
    <w:rsid w:val="00F24223"/>
    <w:rsid w:val="00F41A23"/>
    <w:rsid w:val="00F51EE1"/>
    <w:rsid w:val="00F57EE7"/>
    <w:rsid w:val="00F67144"/>
    <w:rsid w:val="00F67CF8"/>
    <w:rsid w:val="00F8454A"/>
    <w:rsid w:val="00FA0EBD"/>
    <w:rsid w:val="00FA55B7"/>
    <w:rsid w:val="00FB1807"/>
    <w:rsid w:val="00FE5E1A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37FF3"/>
  <w15:docId w15:val="{069AC540-8334-5648-AB80-2390AC0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BF0216"/>
    <w:pPr>
      <w:spacing w:after="100"/>
      <w:outlineLvl w:val="1"/>
    </w:pPr>
    <w:rPr>
      <w:rFonts w:ascii="Arial" w:hAnsi="Arial" w:cs="Arial"/>
      <w:b/>
      <w:bCs/>
      <w:color w:val="262626" w:themeColor="text1" w:themeTint="D9"/>
      <w:spacing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line="220" w:lineRule="exact"/>
    </w:pPr>
    <w:rPr>
      <w:rFonts w:ascii="Arial" w:hAnsi="Arial" w:cs="Arial Unicode MS"/>
      <w:color w:val="000000"/>
      <w:sz w:val="18"/>
      <w:szCs w:val="18"/>
    </w:rPr>
  </w:style>
  <w:style w:type="paragraph" w:customStyle="1" w:styleId="Body">
    <w:name w:val="Body"/>
    <w:pPr>
      <w:spacing w:after="20"/>
    </w:pPr>
    <w:rPr>
      <w:rFonts w:ascii="Futura" w:hAnsi="Futura" w:cs="Arial Unicode MS"/>
      <w:color w:val="000000"/>
      <w:spacing w:val="35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3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E7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83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E7A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F0216"/>
    <w:rPr>
      <w:rFonts w:ascii="Arial" w:hAnsi="Arial" w:cs="Arial"/>
      <w:b/>
      <w:bCs/>
      <w:color w:val="262626" w:themeColor="text1" w:themeTint="D9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1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ckwhite/Documents/FutureLearn/FL252%20CV%20templates%20for%20the%20blog/Word/DOTX/FL252_CV_template_data_analyst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179" normalizeH="0" baseline="0">
            <a:ln>
              <a:noFill/>
            </a:ln>
            <a:solidFill>
              <a:srgbClr val="000000"/>
            </a:solidFill>
            <a:effectLst/>
            <a:uFillTx/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41554B-81A4-D749-8BA9-A6498251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FL252_CV_template_data_analyst.dotx</Template>
  <TotalTime>67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Jack White</cp:lastModifiedBy>
  <cp:revision>86</cp:revision>
  <dcterms:created xsi:type="dcterms:W3CDTF">2020-07-31T14:38:00Z</dcterms:created>
  <dcterms:modified xsi:type="dcterms:W3CDTF">2020-08-10T12:03:00Z</dcterms:modified>
</cp:coreProperties>
</file>